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DCAD1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39BA85F9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customer_salutation</w:t>
      </w:r>
      <w:proofErr w:type="spellEnd"/>
      <w:r>
        <w:rPr>
          <w:rFonts w:ascii="Arial" w:hAnsi="Arial" w:cs="Arial"/>
        </w:rPr>
        <w:t>}</w:t>
      </w:r>
      <w:r w:rsidR="00B5021F">
        <w:rPr>
          <w:rFonts w:ascii="Arial" w:hAnsi="Arial" w:cs="Arial"/>
        </w:rPr>
        <w:t xml:space="preserve"> ${</w:t>
      </w:r>
      <w:proofErr w:type="spellStart"/>
      <w:r w:rsidR="00B5021F">
        <w:rPr>
          <w:rFonts w:ascii="Arial" w:hAnsi="Arial" w:cs="Arial"/>
        </w:rPr>
        <w:t>customer_title</w:t>
      </w:r>
      <w:proofErr w:type="spellEnd"/>
      <w:r w:rsidR="00B5021F">
        <w:rPr>
          <w:rFonts w:ascii="Arial" w:hAnsi="Arial" w:cs="Arial"/>
        </w:rPr>
        <w:t>}</w:t>
      </w:r>
    </w:p>
    <w:p w14:paraId="43B27753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30988B23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customer_firstName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customer_name</w:t>
      </w:r>
      <w:proofErr w:type="spellEnd"/>
      <w:r>
        <w:rPr>
          <w:rFonts w:ascii="Arial" w:hAnsi="Arial" w:cs="Arial"/>
        </w:rPr>
        <w:t>}</w:t>
      </w:r>
    </w:p>
    <w:p w14:paraId="671E8B57" w14:textId="77777777" w:rsidR="0020133B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customer_street</w:t>
      </w:r>
      <w:proofErr w:type="spellEnd"/>
      <w:r>
        <w:rPr>
          <w:rFonts w:ascii="Arial" w:hAnsi="Arial" w:cs="Arial"/>
        </w:rPr>
        <w:t>}</w:t>
      </w:r>
    </w:p>
    <w:p w14:paraId="19D46957" w14:textId="77777777" w:rsidR="0020133B" w:rsidRDefault="0020133B" w:rsidP="0085679C">
      <w:pPr>
        <w:pStyle w:val="StandardWeb"/>
        <w:spacing w:before="0" w:beforeAutospacing="0" w:after="0"/>
        <w:rPr>
          <w:rFonts w:ascii="Arial" w:hAnsi="Arial" w:cs="Arial"/>
        </w:rPr>
      </w:pPr>
    </w:p>
    <w:p w14:paraId="04D9F531" w14:textId="77777777" w:rsidR="0020133B" w:rsidRPr="001A6498" w:rsidRDefault="00844FDE" w:rsidP="0085679C">
      <w:pPr>
        <w:pStyle w:val="StandardWeb"/>
        <w:spacing w:before="0" w:beforeAutospacing="0" w:after="0"/>
        <w:rPr>
          <w:rFonts w:ascii="Arial" w:hAnsi="Arial" w:cs="Arial"/>
        </w:rPr>
      </w:pPr>
      <w:r>
        <w:rPr>
          <w:rFonts w:ascii="Arial" w:hAnsi="Arial" w:cs="Arial"/>
        </w:rPr>
        <w:t>${</w:t>
      </w:r>
      <w:proofErr w:type="spellStart"/>
      <w:r>
        <w:rPr>
          <w:rFonts w:ascii="Arial" w:hAnsi="Arial" w:cs="Arial"/>
        </w:rPr>
        <w:t>customer_plz</w:t>
      </w:r>
      <w:proofErr w:type="spellEnd"/>
      <w:r>
        <w:rPr>
          <w:rFonts w:ascii="Arial" w:hAnsi="Arial" w:cs="Arial"/>
        </w:rPr>
        <w:t>} ${</w:t>
      </w:r>
      <w:proofErr w:type="spellStart"/>
      <w:r>
        <w:rPr>
          <w:rFonts w:ascii="Arial" w:hAnsi="Arial" w:cs="Arial"/>
        </w:rPr>
        <w:t>customer_city</w:t>
      </w:r>
      <w:proofErr w:type="spellEnd"/>
      <w:r>
        <w:rPr>
          <w:rFonts w:ascii="Arial" w:hAnsi="Arial" w:cs="Arial"/>
        </w:rPr>
        <w:t>}</w:t>
      </w:r>
    </w:p>
    <w:p w14:paraId="38A01053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0" w:name="Anrede"/>
      <w:bookmarkEnd w:id="0"/>
    </w:p>
    <w:p w14:paraId="6F9F0A7B" w14:textId="77777777" w:rsidR="008E7CC3" w:rsidRDefault="008E7CC3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  <w:bookmarkStart w:id="1" w:name="TitelName"/>
      <w:bookmarkStart w:id="2" w:name="Strasse"/>
      <w:bookmarkStart w:id="3" w:name="PLZOrt"/>
      <w:bookmarkEnd w:id="1"/>
      <w:bookmarkEnd w:id="2"/>
      <w:bookmarkEnd w:id="3"/>
    </w:p>
    <w:p w14:paraId="4361F1B7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1F82DC03" w14:textId="77777777" w:rsidR="00904FB4" w:rsidRDefault="00904FB4" w:rsidP="0085679C">
      <w:pPr>
        <w:pStyle w:val="StandardWeb"/>
        <w:spacing w:before="0" w:beforeAutospacing="0" w:after="0"/>
        <w:rPr>
          <w:rFonts w:ascii="Arial" w:hAnsi="Arial" w:cs="Arial"/>
          <w:sz w:val="20"/>
          <w:szCs w:val="20"/>
        </w:rPr>
      </w:pPr>
    </w:p>
    <w:p w14:paraId="7A3F3375" w14:textId="77777777" w:rsidR="00A72011" w:rsidRDefault="00A72011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65A5FD92" w14:textId="77777777" w:rsidR="0085679C" w:rsidRPr="007D4961" w:rsidRDefault="007D47C8" w:rsidP="0085679C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Auftragsbestätigung</w:t>
      </w:r>
      <w:r w:rsidR="0085679C" w:rsidRPr="007D4961">
        <w:rPr>
          <w:rFonts w:ascii="Arial" w:hAnsi="Arial" w:cs="Arial"/>
          <w:b/>
        </w:rPr>
        <w:tab/>
      </w:r>
    </w:p>
    <w:p w14:paraId="2BFDC3CD" w14:textId="77777777" w:rsidR="0085679C" w:rsidRDefault="0085679C" w:rsidP="0085679C">
      <w:pPr>
        <w:pStyle w:val="Kopfzeile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</w:p>
    <w:p w14:paraId="414D4951" w14:textId="77777777" w:rsidR="0085679C" w:rsidRPr="001A6498" w:rsidRDefault="00B5021F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Kommission: ${</w:t>
      </w:r>
      <w:proofErr w:type="spellStart"/>
      <w:r>
        <w:rPr>
          <w:rFonts w:ascii="Arial" w:hAnsi="Arial" w:cs="Arial"/>
          <w:sz w:val="22"/>
          <w:szCs w:val="22"/>
        </w:rPr>
        <w:t>project_name</w:t>
      </w:r>
      <w:proofErr w:type="spellEnd"/>
      <w:r>
        <w:rPr>
          <w:rFonts w:ascii="Arial" w:hAnsi="Arial" w:cs="Arial"/>
          <w:sz w:val="22"/>
          <w:szCs w:val="22"/>
        </w:rPr>
        <w:t>}</w:t>
      </w:r>
      <w:r w:rsidR="0085679C" w:rsidRPr="001A6498">
        <w:rPr>
          <w:rFonts w:ascii="Arial" w:hAnsi="Arial" w:cs="Arial"/>
          <w:sz w:val="22"/>
          <w:szCs w:val="22"/>
        </w:rPr>
        <w:tab/>
      </w:r>
      <w:r w:rsidR="001A6498">
        <w:rPr>
          <w:rFonts w:ascii="Arial" w:hAnsi="Arial" w:cs="Arial"/>
          <w:sz w:val="22"/>
          <w:szCs w:val="22"/>
        </w:rPr>
        <w:tab/>
      </w:r>
      <w:r w:rsidR="0085679C"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C62C89" w:rsidRPr="00C62C89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4D028AF5" w14:textId="77777777" w:rsidR="0085679C" w:rsidRPr="001A6498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</w:p>
    <w:p w14:paraId="7599AD5F" w14:textId="77777777" w:rsidR="0085679C" w:rsidRPr="007D4961" w:rsidRDefault="0085679C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  <w:r w:rsidRPr="007D4961">
        <w:rPr>
          <w:rFonts w:ascii="Arial" w:hAnsi="Arial" w:cs="Arial"/>
          <w:sz w:val="16"/>
          <w:szCs w:val="16"/>
        </w:rPr>
        <w:tab/>
      </w:r>
    </w:p>
    <w:p w14:paraId="239D0395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599F3E86" w14:textId="77777777" w:rsidR="0085679C" w:rsidRPr="007D4961" w:rsidRDefault="0085679C" w:rsidP="00015FAD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14:paraId="4D2E7AE3" w14:textId="77777777" w:rsidR="00015FAD" w:rsidRPr="001A6498" w:rsidRDefault="0085679C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 xml:space="preserve">Sehr </w:t>
      </w:r>
      <w:bookmarkStart w:id="4" w:name="AnredeName"/>
      <w:bookmarkEnd w:id="4"/>
      <w:r w:rsidR="00B5021F">
        <w:rPr>
          <w:rFonts w:ascii="Arial" w:hAnsi="Arial" w:cs="Arial"/>
          <w:sz w:val="22"/>
          <w:szCs w:val="22"/>
        </w:rPr>
        <w:t>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customer_salutationprefix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customer_salutation</w:t>
      </w:r>
      <w:proofErr w:type="spellEnd"/>
      <w:r w:rsidR="00B5021F">
        <w:rPr>
          <w:rFonts w:ascii="Arial" w:hAnsi="Arial" w:cs="Arial"/>
          <w:sz w:val="22"/>
          <w:szCs w:val="22"/>
        </w:rPr>
        <w:t>} ${</w:t>
      </w:r>
      <w:proofErr w:type="spellStart"/>
      <w:r w:rsidR="00B5021F">
        <w:rPr>
          <w:rFonts w:ascii="Arial" w:hAnsi="Arial" w:cs="Arial"/>
          <w:sz w:val="22"/>
          <w:szCs w:val="22"/>
        </w:rPr>
        <w:t>customer_name</w:t>
      </w:r>
      <w:proofErr w:type="spellEnd"/>
      <w:r w:rsidR="00B5021F">
        <w:rPr>
          <w:rFonts w:ascii="Arial" w:hAnsi="Arial" w:cs="Arial"/>
          <w:sz w:val="22"/>
          <w:szCs w:val="22"/>
        </w:rPr>
        <w:t xml:space="preserve">} </w:t>
      </w:r>
    </w:p>
    <w:p w14:paraId="0B2D3900" w14:textId="77777777" w:rsidR="00015FAD" w:rsidRPr="001A6498" w:rsidRDefault="00015FAD" w:rsidP="00015FA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0F06301" w14:textId="77777777" w:rsidR="007D47C8" w:rsidRDefault="007D47C8" w:rsidP="007D47C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>vi</w:t>
      </w:r>
      <w:r>
        <w:rPr>
          <w:rFonts w:ascii="Arial" w:hAnsi="Arial" w:cs="Arial"/>
          <w:sz w:val="22"/>
          <w:szCs w:val="22"/>
        </w:rPr>
        <w:t>elen Dank für die Erteilung des Auftrages.</w:t>
      </w:r>
    </w:p>
    <w:p w14:paraId="01130B70" w14:textId="77777777" w:rsidR="007D47C8" w:rsidRPr="001A6498" w:rsidRDefault="007D47C8" w:rsidP="007D47C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2AA74A5" w14:textId="77777777" w:rsidR="00AA2DC6" w:rsidRDefault="00AA2DC6" w:rsidP="00AA2DC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970" w:type="dxa"/>
        <w:tblInd w:w="-27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2118"/>
        <w:gridCol w:w="1710"/>
        <w:gridCol w:w="72"/>
        <w:gridCol w:w="1830"/>
        <w:gridCol w:w="2492"/>
        <w:gridCol w:w="1748"/>
      </w:tblGrid>
      <w:tr w:rsidR="00AA2DC6" w14:paraId="5CBD0092" w14:textId="77777777" w:rsidTr="00FD5C6C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7049B72E" w14:textId="77777777" w:rsidR="00AA2DC6" w:rsidRDefault="00AA2DC6" w:rsidP="00280A58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570551D3" w14:textId="77777777" w:rsidR="00AA2DC6" w:rsidRDefault="00AA2DC6" w:rsidP="00280A58"/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0220FE12" w14:textId="77777777" w:rsidR="00AA2DC6" w:rsidRDefault="00AA2DC6" w:rsidP="00280A58">
            <w:pPr>
              <w:pStyle w:val="TableContents"/>
            </w:pP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6BFBA07" w14:textId="77777777" w:rsidR="00AA2DC6" w:rsidRDefault="00AA2DC6" w:rsidP="00280A58">
            <w:pPr>
              <w:pStyle w:val="TableContents"/>
            </w:pP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4506EF2" w14:textId="77777777" w:rsidR="00AA2DC6" w:rsidRDefault="00AA2DC6" w:rsidP="00280A58">
            <w:pPr>
              <w:pStyle w:val="TableContents"/>
              <w:jc w:val="right"/>
            </w:pPr>
          </w:p>
        </w:tc>
      </w:tr>
      <w:tr w:rsidR="00AA2DC6" w14:paraId="54DB9E8D" w14:textId="77777777" w:rsidTr="00FD5C6C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59CBC5E4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7973A865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65103276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D9D9D9" w:themeFill="background1" w:themeFillShade="D9"/>
            <w:hideMark/>
          </w:tcPr>
          <w:p w14:paraId="396CB7CD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hideMark/>
          </w:tcPr>
          <w:p w14:paraId="1AD412A2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AA2DC6" w14:paraId="46C9F5F9" w14:textId="77777777" w:rsidTr="00FD5C6C">
        <w:trPr>
          <w:trHeight w:val="284"/>
          <w:tblHeader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085E6EED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29D23C90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016A1837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6" w:type="dxa"/>
            </w:tcMar>
          </w:tcPr>
          <w:p w14:paraId="5E2F966C" w14:textId="77777777" w:rsidR="00AA2DC6" w:rsidRDefault="00AA2DC6" w:rsidP="00280A58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62AAA006" w14:textId="77777777" w:rsidR="00AA2DC6" w:rsidRDefault="00AA2DC6" w:rsidP="00280A58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AA2DC6" w14:paraId="15994F1C" w14:textId="77777777" w:rsidTr="00FD5C6C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4CEE2B98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680B53C3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2D120349" w14:textId="77777777" w:rsidTr="00FD5C6C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57CB4E6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2" w:space="0" w:color="000001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0C349939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single" w:sz="2" w:space="0" w:color="000001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58E6E5FD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23599509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2714E256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673BB669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78D1CAAF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AA2DC6" w14:paraId="3D4A2628" w14:textId="77777777" w:rsidTr="00AA2DC6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EB73EAE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6EC6CD5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070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0717F622" w14:textId="77777777" w:rsidR="00AA2DC6" w:rsidRDefault="00AA2DC6" w:rsidP="00280A58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AA2DC6" w14:paraId="406B87C5" w14:textId="77777777" w:rsidTr="00FD5C6C">
        <w:trPr>
          <w:trHeight w:val="284"/>
        </w:trPr>
        <w:tc>
          <w:tcPr>
            <w:tcW w:w="2118" w:type="dxa"/>
            <w:tcBorders>
              <w:top w:val="nil"/>
              <w:left w:val="single" w:sz="4" w:space="0" w:color="00000A"/>
              <w:bottom w:val="single" w:sz="2" w:space="0" w:color="000001"/>
              <w:right w:val="nil"/>
            </w:tcBorders>
            <w:shd w:val="clear" w:color="auto" w:fill="FFFFFF"/>
            <w:tcMar>
              <w:left w:w="4" w:type="dxa"/>
            </w:tcMar>
          </w:tcPr>
          <w:p w14:paraId="60A6A206" w14:textId="77777777" w:rsidR="00AA2DC6" w:rsidRDefault="00AA2DC6" w:rsidP="00280A58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single" w:sz="2" w:space="0" w:color="000001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3A2A3AE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070" w:type="dxa"/>
            <w:gridSpan w:val="3"/>
            <w:tcBorders>
              <w:top w:val="nil"/>
              <w:left w:val="nil"/>
              <w:bottom w:val="single" w:sz="2" w:space="0" w:color="000001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416E52CE" w14:textId="77777777" w:rsidR="00AA2DC6" w:rsidRDefault="00AA2DC6" w:rsidP="00280A5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AA2DC6" w14:paraId="473A3ED8" w14:textId="77777777" w:rsidTr="00FD5C6C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78446FB9" w14:textId="77777777" w:rsidR="00AA2DC6" w:rsidRDefault="00AA2DC6" w:rsidP="00280A5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747F0045" w14:textId="77777777" w:rsidR="00AA2DC6" w:rsidRDefault="00AA2DC6" w:rsidP="00280A5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AA2DC6" w14:paraId="33761FBD" w14:textId="77777777" w:rsidTr="00FD5C6C">
        <w:trPr>
          <w:trHeight w:val="284"/>
        </w:trPr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2089ADFA" w14:textId="77777777" w:rsidR="00AA2DC6" w:rsidRDefault="00AA2DC6" w:rsidP="00280A58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85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5CE40A90" w14:textId="77777777" w:rsidR="00AA2DC6" w:rsidRDefault="00AA2DC6" w:rsidP="00280A58">
            <w:pPr>
              <w:jc w:val="right"/>
            </w:pPr>
          </w:p>
        </w:tc>
      </w:tr>
    </w:tbl>
    <w:p w14:paraId="55AC5EF0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0C30FC1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66402E89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Zahlungsbedingungen:</w:t>
      </w:r>
    </w:p>
    <w:p w14:paraId="47462C4A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Bei einer Anzahlung ab 30 % gewähren wie eine Skontierung von 3% auf den angezahlten Betrag.</w:t>
      </w:r>
    </w:p>
    <w:p w14:paraId="6A1DE9A6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Die Restzahlung ist innerhalb 8 Tagen netto zu entrichten.</w:t>
      </w:r>
    </w:p>
    <w:p w14:paraId="18996C2F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0D8099C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.</w:t>
      </w:r>
    </w:p>
    <w:p w14:paraId="0AF58AE7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8DE829C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B45411C" w14:textId="77777777" w:rsidR="00035F7E" w:rsidRPr="006E5DB0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DFAFFC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5DB0">
        <w:rPr>
          <w:rFonts w:ascii="Arial" w:hAnsi="Arial" w:cs="Arial"/>
          <w:sz w:val="22"/>
          <w:szCs w:val="22"/>
        </w:rPr>
        <w:t>Mit freundlichen Grüßen</w:t>
      </w:r>
    </w:p>
    <w:p w14:paraId="426EFDBC" w14:textId="77777777" w:rsidR="00035F7E" w:rsidRDefault="00035F7E" w:rsidP="00035F7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AA2DC6" w14:paraId="503BBC77" w14:textId="77777777" w:rsidTr="00280A58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08EF10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C80383" w14:textId="77777777" w:rsidR="00AA2DC6" w:rsidRDefault="00AA2DC6" w:rsidP="00280A58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1EB9EF15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5E15C7E7" w14:textId="77777777" w:rsidR="00035F7E" w:rsidRDefault="00035F7E" w:rsidP="00035F7E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p w14:paraId="04A2C981" w14:textId="77777777" w:rsidR="007D71EF" w:rsidRDefault="007D71EF" w:rsidP="007D71EF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sectPr w:rsidR="007D71EF" w:rsidSect="00E47CE6">
      <w:headerReference w:type="default" r:id="rId6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DDA3B" w14:textId="77777777" w:rsidR="00F95227" w:rsidRDefault="00F95227">
      <w:r>
        <w:separator/>
      </w:r>
    </w:p>
  </w:endnote>
  <w:endnote w:type="continuationSeparator" w:id="0">
    <w:p w14:paraId="439F4250" w14:textId="77777777" w:rsidR="00F95227" w:rsidRDefault="00F95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46514D" w14:textId="77777777" w:rsidR="00F95227" w:rsidRDefault="00F95227">
      <w:r>
        <w:separator/>
      </w:r>
    </w:p>
  </w:footnote>
  <w:footnote w:type="continuationSeparator" w:id="0">
    <w:p w14:paraId="39351C4B" w14:textId="77777777" w:rsidR="00F95227" w:rsidRDefault="00F95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70BE9" w14:textId="24064636" w:rsidR="00D06F04" w:rsidRPr="0085679C" w:rsidRDefault="00C62C89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1FC0496E" wp14:editId="7DE76E2E">
          <wp:extent cx="786130" cy="706662"/>
          <wp:effectExtent l="0" t="0" r="0" b="0"/>
          <wp:docPr id="1964481951" name="Grafik 1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4481951" name="Grafik 1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471" cy="7096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30E5CD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5FAD"/>
    <w:rsid w:val="0001649A"/>
    <w:rsid w:val="000207FE"/>
    <w:rsid w:val="000339DB"/>
    <w:rsid w:val="000359A1"/>
    <w:rsid w:val="00035F7E"/>
    <w:rsid w:val="000409CD"/>
    <w:rsid w:val="00045C67"/>
    <w:rsid w:val="00050447"/>
    <w:rsid w:val="0005318F"/>
    <w:rsid w:val="00055775"/>
    <w:rsid w:val="0006436E"/>
    <w:rsid w:val="0007055B"/>
    <w:rsid w:val="00077212"/>
    <w:rsid w:val="00077366"/>
    <w:rsid w:val="000835BD"/>
    <w:rsid w:val="00093754"/>
    <w:rsid w:val="0009627F"/>
    <w:rsid w:val="00097BAD"/>
    <w:rsid w:val="000A0262"/>
    <w:rsid w:val="000A36AD"/>
    <w:rsid w:val="000A60E4"/>
    <w:rsid w:val="000A63B8"/>
    <w:rsid w:val="000B7753"/>
    <w:rsid w:val="000C1E57"/>
    <w:rsid w:val="000D0134"/>
    <w:rsid w:val="000D08A7"/>
    <w:rsid w:val="000D3982"/>
    <w:rsid w:val="000D46E8"/>
    <w:rsid w:val="000D5D6C"/>
    <w:rsid w:val="000E14C2"/>
    <w:rsid w:val="000F11B7"/>
    <w:rsid w:val="000F25EB"/>
    <w:rsid w:val="000F2712"/>
    <w:rsid w:val="000F77AA"/>
    <w:rsid w:val="0010419F"/>
    <w:rsid w:val="00105483"/>
    <w:rsid w:val="00111260"/>
    <w:rsid w:val="001154F9"/>
    <w:rsid w:val="00117699"/>
    <w:rsid w:val="00123C6B"/>
    <w:rsid w:val="00132889"/>
    <w:rsid w:val="00135001"/>
    <w:rsid w:val="00135FF1"/>
    <w:rsid w:val="0016020B"/>
    <w:rsid w:val="00163040"/>
    <w:rsid w:val="0017419F"/>
    <w:rsid w:val="001746D6"/>
    <w:rsid w:val="00175C45"/>
    <w:rsid w:val="001762BC"/>
    <w:rsid w:val="001763AC"/>
    <w:rsid w:val="00177B3A"/>
    <w:rsid w:val="0018205E"/>
    <w:rsid w:val="001A32D2"/>
    <w:rsid w:val="001A3B9F"/>
    <w:rsid w:val="001A56C7"/>
    <w:rsid w:val="001A6498"/>
    <w:rsid w:val="001B7B79"/>
    <w:rsid w:val="001C5DB0"/>
    <w:rsid w:val="001D7142"/>
    <w:rsid w:val="001D74CA"/>
    <w:rsid w:val="001E4D6C"/>
    <w:rsid w:val="001E616D"/>
    <w:rsid w:val="001E73AD"/>
    <w:rsid w:val="001F16C0"/>
    <w:rsid w:val="001F311C"/>
    <w:rsid w:val="001F40DC"/>
    <w:rsid w:val="001F4B91"/>
    <w:rsid w:val="0020133B"/>
    <w:rsid w:val="0022759A"/>
    <w:rsid w:val="00232C8A"/>
    <w:rsid w:val="00240ACE"/>
    <w:rsid w:val="002441E9"/>
    <w:rsid w:val="002553B6"/>
    <w:rsid w:val="002613D7"/>
    <w:rsid w:val="00262558"/>
    <w:rsid w:val="0026620C"/>
    <w:rsid w:val="00267D69"/>
    <w:rsid w:val="002713B5"/>
    <w:rsid w:val="0027418E"/>
    <w:rsid w:val="002760FA"/>
    <w:rsid w:val="00280C04"/>
    <w:rsid w:val="0028707E"/>
    <w:rsid w:val="00295F73"/>
    <w:rsid w:val="00297089"/>
    <w:rsid w:val="002A1686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478F"/>
    <w:rsid w:val="00330473"/>
    <w:rsid w:val="00330CC3"/>
    <w:rsid w:val="0034314C"/>
    <w:rsid w:val="00344EF1"/>
    <w:rsid w:val="00350154"/>
    <w:rsid w:val="00350380"/>
    <w:rsid w:val="003601B6"/>
    <w:rsid w:val="00365AA8"/>
    <w:rsid w:val="00367E8F"/>
    <w:rsid w:val="00373483"/>
    <w:rsid w:val="003737EC"/>
    <w:rsid w:val="00382B46"/>
    <w:rsid w:val="00392B74"/>
    <w:rsid w:val="003A0335"/>
    <w:rsid w:val="003A088C"/>
    <w:rsid w:val="003B6C51"/>
    <w:rsid w:val="003B7879"/>
    <w:rsid w:val="003C144F"/>
    <w:rsid w:val="003C6883"/>
    <w:rsid w:val="003D0376"/>
    <w:rsid w:val="003D4605"/>
    <w:rsid w:val="003E038B"/>
    <w:rsid w:val="003E3437"/>
    <w:rsid w:val="003E3721"/>
    <w:rsid w:val="003E3C32"/>
    <w:rsid w:val="003E78C2"/>
    <w:rsid w:val="003F0DA6"/>
    <w:rsid w:val="00400721"/>
    <w:rsid w:val="004113C3"/>
    <w:rsid w:val="00415A82"/>
    <w:rsid w:val="00416A2E"/>
    <w:rsid w:val="0042151A"/>
    <w:rsid w:val="0042643C"/>
    <w:rsid w:val="00443CC1"/>
    <w:rsid w:val="00452717"/>
    <w:rsid w:val="00457AFB"/>
    <w:rsid w:val="004668F9"/>
    <w:rsid w:val="00472FAF"/>
    <w:rsid w:val="00482ED3"/>
    <w:rsid w:val="00485596"/>
    <w:rsid w:val="00486317"/>
    <w:rsid w:val="0049489C"/>
    <w:rsid w:val="004A0AC1"/>
    <w:rsid w:val="004A0CA3"/>
    <w:rsid w:val="004B0238"/>
    <w:rsid w:val="004B700E"/>
    <w:rsid w:val="004D0E73"/>
    <w:rsid w:val="004D28A4"/>
    <w:rsid w:val="004D788A"/>
    <w:rsid w:val="004E0EB7"/>
    <w:rsid w:val="004E7F61"/>
    <w:rsid w:val="004F09F5"/>
    <w:rsid w:val="004F37EB"/>
    <w:rsid w:val="0051363F"/>
    <w:rsid w:val="00515B7C"/>
    <w:rsid w:val="00516CFF"/>
    <w:rsid w:val="005254B4"/>
    <w:rsid w:val="005338D5"/>
    <w:rsid w:val="0053603E"/>
    <w:rsid w:val="00536354"/>
    <w:rsid w:val="00536495"/>
    <w:rsid w:val="0054732B"/>
    <w:rsid w:val="00551E22"/>
    <w:rsid w:val="0055413D"/>
    <w:rsid w:val="0055489A"/>
    <w:rsid w:val="00555814"/>
    <w:rsid w:val="00556F12"/>
    <w:rsid w:val="00561264"/>
    <w:rsid w:val="00564BCC"/>
    <w:rsid w:val="00566DEE"/>
    <w:rsid w:val="0058143E"/>
    <w:rsid w:val="0059161A"/>
    <w:rsid w:val="005931EA"/>
    <w:rsid w:val="00594FF8"/>
    <w:rsid w:val="005A003C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E2310"/>
    <w:rsid w:val="005E25C8"/>
    <w:rsid w:val="005E66C0"/>
    <w:rsid w:val="00613880"/>
    <w:rsid w:val="00624332"/>
    <w:rsid w:val="00633483"/>
    <w:rsid w:val="006413C3"/>
    <w:rsid w:val="006464FF"/>
    <w:rsid w:val="00656D8F"/>
    <w:rsid w:val="00667DB8"/>
    <w:rsid w:val="006708B7"/>
    <w:rsid w:val="006843C6"/>
    <w:rsid w:val="00684487"/>
    <w:rsid w:val="00691D8D"/>
    <w:rsid w:val="00691F10"/>
    <w:rsid w:val="00692B1C"/>
    <w:rsid w:val="006B2844"/>
    <w:rsid w:val="006B36A4"/>
    <w:rsid w:val="006B78D2"/>
    <w:rsid w:val="006C14D0"/>
    <w:rsid w:val="006C1DBE"/>
    <w:rsid w:val="006C40CD"/>
    <w:rsid w:val="006E0D73"/>
    <w:rsid w:val="006E30D3"/>
    <w:rsid w:val="006E5D58"/>
    <w:rsid w:val="006E5DB0"/>
    <w:rsid w:val="006F45C4"/>
    <w:rsid w:val="00700D32"/>
    <w:rsid w:val="007164EC"/>
    <w:rsid w:val="007228AE"/>
    <w:rsid w:val="00724494"/>
    <w:rsid w:val="00725D2A"/>
    <w:rsid w:val="00726E14"/>
    <w:rsid w:val="00744043"/>
    <w:rsid w:val="00764155"/>
    <w:rsid w:val="0077064F"/>
    <w:rsid w:val="007758A0"/>
    <w:rsid w:val="007815E2"/>
    <w:rsid w:val="007817FC"/>
    <w:rsid w:val="00791174"/>
    <w:rsid w:val="00797CC6"/>
    <w:rsid w:val="007A44BD"/>
    <w:rsid w:val="007A499B"/>
    <w:rsid w:val="007B3A39"/>
    <w:rsid w:val="007B67BE"/>
    <w:rsid w:val="007C3062"/>
    <w:rsid w:val="007C6D59"/>
    <w:rsid w:val="007D47C8"/>
    <w:rsid w:val="007D4961"/>
    <w:rsid w:val="007D6B81"/>
    <w:rsid w:val="007D71EF"/>
    <w:rsid w:val="007D7BF7"/>
    <w:rsid w:val="007E1D04"/>
    <w:rsid w:val="007E7ABF"/>
    <w:rsid w:val="007E7BF5"/>
    <w:rsid w:val="00804D1A"/>
    <w:rsid w:val="00816F61"/>
    <w:rsid w:val="00832460"/>
    <w:rsid w:val="00836BE8"/>
    <w:rsid w:val="00844712"/>
    <w:rsid w:val="00844FDE"/>
    <w:rsid w:val="008466D4"/>
    <w:rsid w:val="00852610"/>
    <w:rsid w:val="00854CC7"/>
    <w:rsid w:val="0085679C"/>
    <w:rsid w:val="00862BD4"/>
    <w:rsid w:val="00863685"/>
    <w:rsid w:val="00863E79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7CC3"/>
    <w:rsid w:val="008F304D"/>
    <w:rsid w:val="00904FB4"/>
    <w:rsid w:val="00905A53"/>
    <w:rsid w:val="00906869"/>
    <w:rsid w:val="0091308C"/>
    <w:rsid w:val="0092121F"/>
    <w:rsid w:val="009245DD"/>
    <w:rsid w:val="00926000"/>
    <w:rsid w:val="00936BB2"/>
    <w:rsid w:val="009401DB"/>
    <w:rsid w:val="00941656"/>
    <w:rsid w:val="00943C2C"/>
    <w:rsid w:val="00944AEE"/>
    <w:rsid w:val="0095115B"/>
    <w:rsid w:val="009709CC"/>
    <w:rsid w:val="00981507"/>
    <w:rsid w:val="009843F8"/>
    <w:rsid w:val="00984701"/>
    <w:rsid w:val="009A4E95"/>
    <w:rsid w:val="009B5987"/>
    <w:rsid w:val="009C6139"/>
    <w:rsid w:val="009C78E2"/>
    <w:rsid w:val="009C7DC0"/>
    <w:rsid w:val="009E6095"/>
    <w:rsid w:val="009E7922"/>
    <w:rsid w:val="009F6A22"/>
    <w:rsid w:val="00A00060"/>
    <w:rsid w:val="00A029F0"/>
    <w:rsid w:val="00A044DD"/>
    <w:rsid w:val="00A154DC"/>
    <w:rsid w:val="00A173ED"/>
    <w:rsid w:val="00A17C7D"/>
    <w:rsid w:val="00A21AE5"/>
    <w:rsid w:val="00A30A8E"/>
    <w:rsid w:val="00A369C6"/>
    <w:rsid w:val="00A4425D"/>
    <w:rsid w:val="00A45637"/>
    <w:rsid w:val="00A46292"/>
    <w:rsid w:val="00A5239D"/>
    <w:rsid w:val="00A55633"/>
    <w:rsid w:val="00A60BE2"/>
    <w:rsid w:val="00A72011"/>
    <w:rsid w:val="00A8299B"/>
    <w:rsid w:val="00AA018D"/>
    <w:rsid w:val="00AA1942"/>
    <w:rsid w:val="00AA2DC6"/>
    <w:rsid w:val="00AA3155"/>
    <w:rsid w:val="00AA6298"/>
    <w:rsid w:val="00AC3982"/>
    <w:rsid w:val="00AC68A0"/>
    <w:rsid w:val="00AD3E89"/>
    <w:rsid w:val="00AE4116"/>
    <w:rsid w:val="00AE4948"/>
    <w:rsid w:val="00AF536C"/>
    <w:rsid w:val="00B03AF3"/>
    <w:rsid w:val="00B044EF"/>
    <w:rsid w:val="00B077F4"/>
    <w:rsid w:val="00B17397"/>
    <w:rsid w:val="00B17910"/>
    <w:rsid w:val="00B2175A"/>
    <w:rsid w:val="00B22990"/>
    <w:rsid w:val="00B23993"/>
    <w:rsid w:val="00B23EFC"/>
    <w:rsid w:val="00B2778E"/>
    <w:rsid w:val="00B36957"/>
    <w:rsid w:val="00B437F5"/>
    <w:rsid w:val="00B5021F"/>
    <w:rsid w:val="00B53D3B"/>
    <w:rsid w:val="00B621A0"/>
    <w:rsid w:val="00B65E83"/>
    <w:rsid w:val="00B6607A"/>
    <w:rsid w:val="00B665DD"/>
    <w:rsid w:val="00B72696"/>
    <w:rsid w:val="00B72763"/>
    <w:rsid w:val="00B7347E"/>
    <w:rsid w:val="00B741CE"/>
    <w:rsid w:val="00B8320B"/>
    <w:rsid w:val="00B84A3C"/>
    <w:rsid w:val="00B871DD"/>
    <w:rsid w:val="00B95647"/>
    <w:rsid w:val="00BC107A"/>
    <w:rsid w:val="00BC4270"/>
    <w:rsid w:val="00BD45E6"/>
    <w:rsid w:val="00BD4F23"/>
    <w:rsid w:val="00BD6DF2"/>
    <w:rsid w:val="00BD7D22"/>
    <w:rsid w:val="00BE2F82"/>
    <w:rsid w:val="00BE3967"/>
    <w:rsid w:val="00BE74C3"/>
    <w:rsid w:val="00BE789D"/>
    <w:rsid w:val="00BF7355"/>
    <w:rsid w:val="00BF7EBC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62C89"/>
    <w:rsid w:val="00C92F14"/>
    <w:rsid w:val="00C9348B"/>
    <w:rsid w:val="00CA4DCD"/>
    <w:rsid w:val="00CB10DF"/>
    <w:rsid w:val="00CB396B"/>
    <w:rsid w:val="00CC1618"/>
    <w:rsid w:val="00CC214E"/>
    <w:rsid w:val="00CC261F"/>
    <w:rsid w:val="00CC487A"/>
    <w:rsid w:val="00CE3FE3"/>
    <w:rsid w:val="00CE787D"/>
    <w:rsid w:val="00CF624D"/>
    <w:rsid w:val="00D05CBA"/>
    <w:rsid w:val="00D05F29"/>
    <w:rsid w:val="00D06F04"/>
    <w:rsid w:val="00D113B5"/>
    <w:rsid w:val="00D14971"/>
    <w:rsid w:val="00D20AC0"/>
    <w:rsid w:val="00D26CED"/>
    <w:rsid w:val="00D303A2"/>
    <w:rsid w:val="00D378AC"/>
    <w:rsid w:val="00D473AD"/>
    <w:rsid w:val="00D544A0"/>
    <w:rsid w:val="00D5496B"/>
    <w:rsid w:val="00D704AD"/>
    <w:rsid w:val="00D71B34"/>
    <w:rsid w:val="00D86E8C"/>
    <w:rsid w:val="00D94DA9"/>
    <w:rsid w:val="00DA4136"/>
    <w:rsid w:val="00DA7F71"/>
    <w:rsid w:val="00DB5005"/>
    <w:rsid w:val="00DC2176"/>
    <w:rsid w:val="00DD1B40"/>
    <w:rsid w:val="00DD3264"/>
    <w:rsid w:val="00DD3C6B"/>
    <w:rsid w:val="00DE23A6"/>
    <w:rsid w:val="00DF1FFD"/>
    <w:rsid w:val="00E036E7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3DBF"/>
    <w:rsid w:val="00EC1494"/>
    <w:rsid w:val="00EC3D2A"/>
    <w:rsid w:val="00EC7EBB"/>
    <w:rsid w:val="00EE317D"/>
    <w:rsid w:val="00EE7438"/>
    <w:rsid w:val="00F0427B"/>
    <w:rsid w:val="00F33C32"/>
    <w:rsid w:val="00F3620B"/>
    <w:rsid w:val="00F43130"/>
    <w:rsid w:val="00F453A1"/>
    <w:rsid w:val="00F47DDA"/>
    <w:rsid w:val="00F53E49"/>
    <w:rsid w:val="00F62B1D"/>
    <w:rsid w:val="00F62B84"/>
    <w:rsid w:val="00F679E4"/>
    <w:rsid w:val="00F76331"/>
    <w:rsid w:val="00F77D97"/>
    <w:rsid w:val="00F9089C"/>
    <w:rsid w:val="00F94F61"/>
    <w:rsid w:val="00F95227"/>
    <w:rsid w:val="00F956CE"/>
    <w:rsid w:val="00FA6D72"/>
    <w:rsid w:val="00FB0C16"/>
    <w:rsid w:val="00FB39C5"/>
    <w:rsid w:val="00FC067C"/>
    <w:rsid w:val="00FC3D73"/>
    <w:rsid w:val="00FC4299"/>
    <w:rsid w:val="00FC7B36"/>
    <w:rsid w:val="00FD08C3"/>
    <w:rsid w:val="00FD53F9"/>
    <w:rsid w:val="00FD5C6C"/>
    <w:rsid w:val="00FE1178"/>
    <w:rsid w:val="00FE32D9"/>
    <w:rsid w:val="00FE3A20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C5603E"/>
  <w15:docId w15:val="{1ECDC673-8F34-45A7-B255-E20334F3D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Standard"/>
    <w:rsid w:val="00AA2DC6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131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6</cp:revision>
  <dcterms:created xsi:type="dcterms:W3CDTF">2014-01-29T10:07:00Z</dcterms:created>
  <dcterms:modified xsi:type="dcterms:W3CDTF">2024-06-24T10:32:00Z</dcterms:modified>
</cp:coreProperties>
</file>