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31F337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</w:rPr>
      </w:pPr>
    </w:p>
    <w:p w14:paraId="534C7B37" w14:textId="77777777" w:rsidR="00272B31" w:rsidRDefault="00000000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US"/>
        </w:rPr>
        <w:pict w14:anchorId="05EF15D2">
          <v:shapetype id="_x0000_t202" coordsize="21600,21600" o:spt="202" path="m,l,21600r21600,l21600,xe">
            <v:stroke joinstyle="miter"/>
            <v:path gradientshapeok="t" o:connecttype="rect"/>
          </v:shapetype>
          <v:shape id="_x0000_s2054" type="#_x0000_t202" style="position:absolute;margin-left:0;margin-top:8.55pt;width:101.65pt;height:67.95pt;z-index:251663360;mso-position-horizontal:center;mso-width-relative:margin;mso-height-relative:margin" fillcolor="#f2f2f2 [3052]" stroked="f">
            <v:textbox>
              <w:txbxContent>
                <w:p w14:paraId="5D76A05C" w14:textId="04854B7B" w:rsidR="007D3732" w:rsidRPr="007D3732" w:rsidRDefault="007D3732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</w:rPr>
        <w:pict w14:anchorId="4024DBE7">
          <v:shape id="Textfeld 6" o:spid="_x0000_s2050" type="#_x0000_t202" style="position:absolute;margin-left:2.1pt;margin-top:8.55pt;width:192.75pt;height:67.95pt;z-index:251659264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" fillcolor="#f2f2f2 [3052]" stroked="f">
            <v:textbox>
              <w:txbxContent>
                <w:p w14:paraId="3F98633C" w14:textId="77777777" w:rsidR="00272B31" w:rsidRDefault="00272B31" w:rsidP="00272B31">
                  <w:pPr>
                    <w:rPr>
                      <w:rFonts w:ascii="Arial" w:hAnsi="Arial" w:cs="Arial"/>
                      <w:b/>
                      <w:sz w:val="48"/>
                      <w:szCs w:val="48"/>
                    </w:rPr>
                  </w:pPr>
                  <w:r w:rsidRPr="00EF78E7">
                    <w:rPr>
                      <w:rFonts w:ascii="Arial" w:hAnsi="Arial" w:cs="Arial"/>
                      <w:b/>
                      <w:sz w:val="48"/>
                      <w:szCs w:val="48"/>
                    </w:rPr>
                    <w:t>Bestellformular</w:t>
                  </w:r>
                </w:p>
                <w:p w14:paraId="5423CA24" w14:textId="77777777" w:rsidR="00272B31" w:rsidRDefault="00272B31" w:rsidP="00272B31">
                  <w:pPr>
                    <w:rPr>
                      <w:rFonts w:ascii="Arial" w:hAnsi="Arial" w:cs="Arial"/>
                      <w:b/>
                    </w:rPr>
                  </w:pPr>
                </w:p>
                <w:p w14:paraId="7C0E9CA5" w14:textId="461FF309" w:rsidR="00272B31" w:rsidRPr="00347AD0" w:rsidRDefault="00272B31" w:rsidP="00272B31">
                  <w:pPr>
                    <w:rPr>
                      <w:rFonts w:ascii="Arial" w:hAnsi="Arial" w:cs="Arial"/>
                      <w:b/>
                    </w:rPr>
                  </w:pPr>
                  <w:r w:rsidRPr="00347AD0">
                    <w:rPr>
                      <w:rFonts w:ascii="Arial" w:hAnsi="Arial" w:cs="Arial"/>
                      <w:b/>
                    </w:rPr>
                    <w:t>Abteilung Verkauf</w:t>
                  </w:r>
                  <w:r w:rsidR="00021B8C">
                    <w:rPr>
                      <w:rFonts w:ascii="Arial" w:hAnsi="Arial" w:cs="Arial"/>
                      <w:b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2"/>
          <w:szCs w:val="22"/>
        </w:rPr>
        <w:pict w14:anchorId="6114F2C0">
          <v:shape id="Textfeld 5" o:spid="_x0000_s2051" type="#_x0000_t202" style="position:absolute;margin-left:286.9pt;margin-top:8.4pt;width:191.95pt;height:68.1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" fillcolor="#f2f2f2 [3052]" stroked="f">
            <v:textbox>
              <w:txbxContent>
                <w:p w14:paraId="22C5D0B2" w14:textId="23D92746" w:rsidR="007D3732" w:rsidRPr="00347AD0" w:rsidRDefault="007D3732" w:rsidP="007D373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7AD0">
                    <w:rPr>
                      <w:rFonts w:ascii="Arial" w:hAnsi="Arial" w:cs="Arial"/>
                      <w:sz w:val="20"/>
                      <w:szCs w:val="20"/>
                    </w:rPr>
                    <w:t xml:space="preserve">noblesse GmbH </w:t>
                  </w:r>
                </w:p>
                <w:p w14:paraId="19E3FC81" w14:textId="09E690F3" w:rsidR="007D3732" w:rsidRPr="00347AD0" w:rsidRDefault="00D00FDF" w:rsidP="007D373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spellStart"/>
                  <w:r w:rsidRPr="00D00FDF">
                    <w:rPr>
                      <w:rFonts w:ascii="Arial" w:hAnsi="Arial" w:cs="Arial"/>
                      <w:sz w:val="20"/>
                      <w:szCs w:val="20"/>
                    </w:rPr>
                    <w:t>Faureciastraße</w:t>
                  </w:r>
                  <w:proofErr w:type="spellEnd"/>
                  <w:r w:rsidRPr="00D00FDF">
                    <w:rPr>
                      <w:rFonts w:ascii="Arial" w:hAnsi="Arial" w:cs="Arial"/>
                      <w:sz w:val="20"/>
                      <w:szCs w:val="20"/>
                    </w:rPr>
                    <w:t xml:space="preserve"> 2</w:t>
                  </w:r>
                  <w:r w:rsidR="007D3732" w:rsidRPr="00347AD0">
                    <w:rPr>
                      <w:rFonts w:ascii="Arial" w:hAnsi="Arial" w:cs="Arial"/>
                      <w:sz w:val="20"/>
                      <w:szCs w:val="20"/>
                    </w:rPr>
                    <w:t>, D-7676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7</w:t>
                  </w:r>
                  <w:r w:rsidR="007D3732" w:rsidRPr="00347AD0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Hagenbach</w:t>
                  </w:r>
                </w:p>
                <w:p w14:paraId="5A5AB169" w14:textId="481C529F" w:rsidR="007D3732" w:rsidRPr="00347AD0" w:rsidRDefault="007D3732" w:rsidP="007D373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7AD0">
                    <w:rPr>
                      <w:rFonts w:ascii="Arial" w:hAnsi="Arial" w:cs="Arial"/>
                      <w:sz w:val="20"/>
                      <w:szCs w:val="20"/>
                    </w:rPr>
                    <w:t xml:space="preserve">Telefon + 49 (0) 7273 - </w:t>
                  </w:r>
                  <w:r w:rsidR="00D00FDF">
                    <w:rPr>
                      <w:rFonts w:ascii="Arial" w:hAnsi="Arial" w:cs="Arial"/>
                      <w:sz w:val="20"/>
                      <w:szCs w:val="20"/>
                    </w:rPr>
                    <w:t>9343 0</w:t>
                  </w:r>
                </w:p>
                <w:p w14:paraId="6454ED19" w14:textId="27CE3C15" w:rsidR="007D3732" w:rsidRPr="00347AD0" w:rsidRDefault="007D3732" w:rsidP="007D3732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7AD0">
                    <w:rPr>
                      <w:rFonts w:ascii="Arial" w:hAnsi="Arial" w:cs="Arial"/>
                      <w:sz w:val="20"/>
                      <w:szCs w:val="20"/>
                    </w:rPr>
                    <w:t xml:space="preserve">Telefax + 49 (0) 7273 - </w:t>
                  </w:r>
                  <w:r w:rsidR="00021B8C">
                    <w:rPr>
                      <w:rFonts w:ascii="Arial" w:hAnsi="Arial" w:cs="Arial"/>
                      <w:sz w:val="20"/>
                      <w:szCs w:val="20"/>
                    </w:rPr>
                    <w:t>9343 269</w:t>
                  </w:r>
                </w:p>
                <w:p w14:paraId="2918BDC3" w14:textId="77777777" w:rsidR="007D3732" w:rsidRPr="00347AD0" w:rsidRDefault="007D3732" w:rsidP="007D3732">
                  <w:pPr>
                    <w:rPr>
                      <w:sz w:val="20"/>
                      <w:szCs w:val="20"/>
                    </w:rPr>
                  </w:pPr>
                  <w:r w:rsidRPr="00347AD0">
                    <w:rPr>
                      <w:rFonts w:ascii="Arial" w:hAnsi="Arial" w:cs="Arial"/>
                      <w:sz w:val="20"/>
                      <w:szCs w:val="20"/>
                    </w:rPr>
                    <w:t>bestellung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@noblesse.de </w:t>
                  </w:r>
                </w:p>
                <w:p w14:paraId="3534A7F9" w14:textId="77777777" w:rsidR="00272B31" w:rsidRPr="007D3732" w:rsidRDefault="00272B31" w:rsidP="007D3732">
                  <w:pPr>
                    <w:rPr>
                      <w:szCs w:val="20"/>
                    </w:rPr>
                  </w:pPr>
                </w:p>
              </w:txbxContent>
            </v:textbox>
          </v:shape>
        </w:pict>
      </w:r>
    </w:p>
    <w:p w14:paraId="381FDF19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39BE8E0F" w14:textId="77777777" w:rsidR="00272B31" w:rsidRPr="0026090D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  <w:vertAlign w:val="superscript"/>
        </w:rPr>
      </w:pPr>
    </w:p>
    <w:p w14:paraId="5E5CB654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25CBAF66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1214B1B3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3EF1EB1B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61D544CC" w14:textId="77777777" w:rsidR="00272B31" w:rsidRDefault="00272B31" w:rsidP="00272B31">
      <w:pPr>
        <w:pStyle w:val="StandardWeb"/>
        <w:spacing w:before="0" w:beforeAutospacing="0" w:after="0"/>
        <w:rPr>
          <w:rFonts w:ascii="Arial" w:hAnsi="Arial" w:cs="Arial"/>
          <w:sz w:val="22"/>
          <w:szCs w:val="22"/>
        </w:rPr>
      </w:pPr>
    </w:p>
    <w:p w14:paraId="4DBD25B8" w14:textId="77777777" w:rsidR="00272B31" w:rsidRPr="00E7725C" w:rsidRDefault="00272B31" w:rsidP="00272B31">
      <w:pPr>
        <w:pStyle w:val="StandardWeb"/>
        <w:spacing w:before="0" w:beforeAutospacing="0" w:after="0"/>
        <w:rPr>
          <w:rFonts w:ascii="Arial" w:hAnsi="Arial" w:cs="Arial"/>
          <w:b/>
          <w:sz w:val="22"/>
          <w:szCs w:val="22"/>
        </w:rPr>
      </w:pPr>
      <w:r w:rsidRPr="00E7725C">
        <w:rPr>
          <w:rFonts w:ascii="Arial" w:hAnsi="Arial" w:cs="Arial"/>
          <w:b/>
          <w:sz w:val="22"/>
          <w:szCs w:val="22"/>
        </w:rPr>
        <w:t>${</w:t>
      </w:r>
      <w:proofErr w:type="spellStart"/>
      <w:r w:rsidRPr="00E7725C">
        <w:rPr>
          <w:rFonts w:ascii="Arial" w:hAnsi="Arial" w:cs="Arial"/>
          <w:b/>
          <w:sz w:val="22"/>
          <w:szCs w:val="22"/>
        </w:rPr>
        <w:t>dealer_number</w:t>
      </w:r>
      <w:proofErr w:type="spellEnd"/>
      <w:r w:rsidRPr="00E7725C">
        <w:rPr>
          <w:rFonts w:ascii="Arial" w:hAnsi="Arial" w:cs="Arial"/>
          <w:b/>
          <w:sz w:val="22"/>
          <w:szCs w:val="22"/>
        </w:rPr>
        <w:t>}</w:t>
      </w:r>
    </w:p>
    <w:p w14:paraId="6C5CD4FD" w14:textId="77777777" w:rsidR="00272B31" w:rsidRPr="00E7725C" w:rsidRDefault="00272B31" w:rsidP="00272B31">
      <w:pPr>
        <w:pStyle w:val="StandardWeb"/>
        <w:spacing w:before="0" w:beforeAutospacing="0" w:after="0"/>
        <w:rPr>
          <w:rFonts w:ascii="Arial" w:hAnsi="Arial" w:cs="Arial"/>
          <w:b/>
          <w:sz w:val="22"/>
          <w:szCs w:val="22"/>
        </w:rPr>
      </w:pPr>
      <w:bookmarkStart w:id="0" w:name="Anrede"/>
      <w:bookmarkStart w:id="1" w:name="TitelName"/>
      <w:bookmarkStart w:id="2" w:name="Strasse"/>
      <w:bookmarkStart w:id="3" w:name="PLZOrt"/>
      <w:bookmarkEnd w:id="0"/>
      <w:bookmarkEnd w:id="1"/>
      <w:bookmarkEnd w:id="2"/>
      <w:bookmarkEnd w:id="3"/>
      <w:r w:rsidRPr="00E7725C">
        <w:rPr>
          <w:rFonts w:ascii="Arial" w:hAnsi="Arial" w:cs="Arial"/>
          <w:b/>
          <w:sz w:val="22"/>
          <w:szCs w:val="22"/>
        </w:rPr>
        <w:t>${</w:t>
      </w:r>
      <w:proofErr w:type="spellStart"/>
      <w:r w:rsidRPr="00E7725C">
        <w:rPr>
          <w:rFonts w:ascii="Arial" w:hAnsi="Arial" w:cs="Arial"/>
          <w:b/>
          <w:sz w:val="22"/>
          <w:szCs w:val="22"/>
        </w:rPr>
        <w:t>dealer_name</w:t>
      </w:r>
      <w:proofErr w:type="spellEnd"/>
      <w:r w:rsidRPr="00E7725C">
        <w:rPr>
          <w:rFonts w:ascii="Arial" w:hAnsi="Arial" w:cs="Arial"/>
          <w:b/>
          <w:sz w:val="22"/>
          <w:szCs w:val="22"/>
        </w:rPr>
        <w:t>}</w:t>
      </w:r>
    </w:p>
    <w:p w14:paraId="4063E340" w14:textId="77777777" w:rsidR="00272B31" w:rsidRPr="00E7725C" w:rsidRDefault="00272B31" w:rsidP="00272B31">
      <w:pPr>
        <w:pStyle w:val="Kopfzeile"/>
        <w:tabs>
          <w:tab w:val="clear" w:pos="4536"/>
          <w:tab w:val="clear" w:pos="9072"/>
        </w:tabs>
        <w:rPr>
          <w:rFonts w:ascii="Verdana" w:hAnsi="Verdana"/>
          <w:b/>
          <w:sz w:val="22"/>
          <w:szCs w:val="22"/>
        </w:rPr>
      </w:pPr>
    </w:p>
    <w:p w14:paraId="5311D31C" w14:textId="27107027" w:rsidR="00272B31" w:rsidRPr="001A6498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E7725C">
        <w:rPr>
          <w:rFonts w:ascii="Arial" w:hAnsi="Arial" w:cs="Arial"/>
          <w:b/>
          <w:sz w:val="22"/>
          <w:szCs w:val="22"/>
        </w:rPr>
        <w:t>Kommission: ${</w:t>
      </w:r>
      <w:proofErr w:type="spellStart"/>
      <w:r w:rsidRPr="00E7725C">
        <w:rPr>
          <w:rFonts w:ascii="Arial" w:hAnsi="Arial" w:cs="Arial"/>
          <w:b/>
          <w:sz w:val="22"/>
          <w:szCs w:val="22"/>
        </w:rPr>
        <w:t>project_name</w:t>
      </w:r>
      <w:proofErr w:type="spellEnd"/>
      <w:r w:rsidRPr="00E7725C">
        <w:rPr>
          <w:rFonts w:ascii="Arial" w:hAnsi="Arial" w:cs="Arial"/>
          <w:b/>
          <w:sz w:val="22"/>
          <w:szCs w:val="22"/>
        </w:rPr>
        <w:t>}</w:t>
      </w:r>
      <w:r w:rsidRPr="001A6498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A6498">
        <w:rPr>
          <w:rFonts w:ascii="Arial" w:hAnsi="Arial" w:cs="Arial"/>
          <w:sz w:val="22"/>
          <w:szCs w:val="22"/>
        </w:rPr>
        <w:t xml:space="preserve">Datum: </w:t>
      </w:r>
      <w:fldSimple w:instr=" DATE   \* MERGEFORMAT ">
        <w:r w:rsidR="00B2050A" w:rsidRPr="00B2050A">
          <w:rPr>
            <w:rFonts w:ascii="Arial" w:hAnsi="Arial" w:cs="Arial"/>
            <w:noProof/>
            <w:sz w:val="22"/>
            <w:szCs w:val="22"/>
          </w:rPr>
          <w:t>24.06.2024</w:t>
        </w:r>
      </w:fldSimple>
    </w:p>
    <w:p w14:paraId="6DDCB03C" w14:textId="77777777" w:rsidR="00272B31" w:rsidRPr="001A6498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22"/>
          <w:szCs w:val="22"/>
        </w:rPr>
      </w:pPr>
      <w:r w:rsidRPr="001A6498">
        <w:rPr>
          <w:rFonts w:ascii="Arial" w:hAnsi="Arial" w:cs="Arial"/>
          <w:sz w:val="22"/>
          <w:szCs w:val="22"/>
        </w:rPr>
        <w:tab/>
      </w:r>
    </w:p>
    <w:p w14:paraId="4661F08C" w14:textId="125E9D20" w:rsidR="00272B31" w:rsidRDefault="00272B31" w:rsidP="005D202F">
      <w:pPr>
        <w:pStyle w:val="Kopfzeile"/>
        <w:tabs>
          <w:tab w:val="clear" w:pos="4536"/>
          <w:tab w:val="left" w:pos="6095"/>
        </w:tabs>
        <w:rPr>
          <w:rFonts w:ascii="Arial" w:hAnsi="Arial" w:cs="Arial"/>
          <w:sz w:val="22"/>
          <w:szCs w:val="22"/>
        </w:rPr>
      </w:pPr>
      <w:r w:rsidRPr="00EF78E7">
        <w:rPr>
          <w:rFonts w:ascii="Arial" w:hAnsi="Arial" w:cs="Arial"/>
          <w:sz w:val="22"/>
          <w:szCs w:val="22"/>
        </w:rPr>
        <w:t xml:space="preserve">Wir bestellen unter Anerkennung der uns vorliegenden Geschäftsbedingungen der Fa. </w:t>
      </w:r>
      <w:r w:rsidR="005D202F" w:rsidRPr="00EF78E7">
        <w:rPr>
          <w:rFonts w:ascii="Arial" w:hAnsi="Arial" w:cs="Arial"/>
          <w:sz w:val="22"/>
          <w:szCs w:val="22"/>
        </w:rPr>
        <w:t>noblesse GmbH</w:t>
      </w:r>
    </w:p>
    <w:p w14:paraId="3656035A" w14:textId="77777777" w:rsidR="005D202F" w:rsidRDefault="005D202F" w:rsidP="005D202F">
      <w:pPr>
        <w:pStyle w:val="Kopfzeile"/>
        <w:tabs>
          <w:tab w:val="clear" w:pos="4536"/>
          <w:tab w:val="left" w:pos="6095"/>
        </w:tabs>
        <w:rPr>
          <w:rFonts w:ascii="Arial" w:hAnsi="Arial" w:cs="Arial"/>
          <w:sz w:val="16"/>
          <w:szCs w:val="16"/>
        </w:rPr>
      </w:pPr>
    </w:p>
    <w:p w14:paraId="1CCB5B08" w14:textId="77777777" w:rsidR="00272B31" w:rsidRPr="00C0414D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b/>
          <w:sz w:val="16"/>
          <w:szCs w:val="16"/>
        </w:rPr>
      </w:pPr>
      <w:proofErr w:type="spellStart"/>
      <w:r w:rsidRPr="00C0414D">
        <w:rPr>
          <w:rFonts w:ascii="Arial" w:hAnsi="Arial" w:cs="Arial"/>
          <w:b/>
          <w:sz w:val="16"/>
          <w:szCs w:val="16"/>
        </w:rPr>
        <w:t>Zus</w:t>
      </w:r>
      <w:r>
        <w:rPr>
          <w:rFonts w:ascii="Arial" w:hAnsi="Arial" w:cs="Arial"/>
          <w:b/>
          <w:sz w:val="16"/>
          <w:szCs w:val="16"/>
        </w:rPr>
        <w:t>ätlicher</w:t>
      </w:r>
      <w:proofErr w:type="spellEnd"/>
      <w:r>
        <w:rPr>
          <w:rFonts w:ascii="Arial" w:hAnsi="Arial" w:cs="Arial"/>
          <w:b/>
          <w:sz w:val="16"/>
          <w:szCs w:val="16"/>
        </w:rPr>
        <w:t xml:space="preserve"> Bestelltext, </w:t>
      </w:r>
      <w:proofErr w:type="spellStart"/>
      <w:r>
        <w:rPr>
          <w:rFonts w:ascii="Arial" w:hAnsi="Arial" w:cs="Arial"/>
          <w:b/>
          <w:sz w:val="16"/>
          <w:szCs w:val="16"/>
        </w:rPr>
        <w:t>z.Bsp</w:t>
      </w:r>
      <w:proofErr w:type="spellEnd"/>
      <w:r>
        <w:rPr>
          <w:rFonts w:ascii="Arial" w:hAnsi="Arial" w:cs="Arial"/>
          <w:b/>
          <w:sz w:val="16"/>
          <w:szCs w:val="16"/>
        </w:rPr>
        <w:t>. gew</w:t>
      </w:r>
      <w:r w:rsidRPr="00C0414D">
        <w:rPr>
          <w:rFonts w:ascii="Arial" w:hAnsi="Arial" w:cs="Arial"/>
          <w:b/>
          <w:sz w:val="16"/>
          <w:szCs w:val="16"/>
        </w:rPr>
        <w:t>ünschter Liefertermin</w:t>
      </w:r>
      <w:r>
        <w:rPr>
          <w:rFonts w:ascii="Arial" w:hAnsi="Arial" w:cs="Arial"/>
          <w:b/>
          <w:sz w:val="16"/>
          <w:szCs w:val="16"/>
        </w:rPr>
        <w:t>:</w:t>
      </w:r>
    </w:p>
    <w:p w14:paraId="406FF263" w14:textId="77777777" w:rsidR="00272B31" w:rsidRDefault="00000000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noProof/>
          <w:sz w:val="16"/>
          <w:szCs w:val="16"/>
        </w:rPr>
        <w:pict w14:anchorId="7BB194AD">
          <v:shape id="Textfeld 3" o:spid="_x0000_s2052" type="#_x0000_t202" style="position:absolute;margin-left:-2.4pt;margin-top:3.55pt;width:488.75pt;height:47.6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">
            <v:textbox>
              <w:txbxContent>
                <w:p w14:paraId="2D469540" w14:textId="77777777" w:rsidR="00272B31" w:rsidRDefault="00272B31" w:rsidP="00272B31">
                  <w:r>
                    <w:tab/>
                  </w:r>
                </w:p>
                <w:p w14:paraId="07D870AD" w14:textId="77777777" w:rsidR="00272B31" w:rsidRDefault="00272B31" w:rsidP="00272B31"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</w:p>
              </w:txbxContent>
            </v:textbox>
          </v:shape>
        </w:pict>
      </w:r>
    </w:p>
    <w:p w14:paraId="21B28773" w14:textId="77777777" w:rsidR="00272B31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</w:p>
    <w:p w14:paraId="59030531" w14:textId="77777777" w:rsidR="00272B31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</w:p>
    <w:p w14:paraId="63EB0E67" w14:textId="77777777" w:rsidR="00272B31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</w:p>
    <w:p w14:paraId="4B946AF2" w14:textId="77777777" w:rsidR="00272B31" w:rsidRDefault="00272B31" w:rsidP="00272B31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</w:p>
    <w:p w14:paraId="17D7A47A" w14:textId="77777777" w:rsidR="0085679C" w:rsidRPr="00272B31" w:rsidRDefault="00272B31" w:rsidP="0085679C">
      <w:pPr>
        <w:pStyle w:val="Kopfzeile"/>
        <w:tabs>
          <w:tab w:val="clear" w:pos="4536"/>
          <w:tab w:val="clear" w:pos="9072"/>
          <w:tab w:val="left" w:pos="6095"/>
        </w:tabs>
        <w:rPr>
          <w:rFonts w:ascii="Arial" w:hAnsi="Arial" w:cs="Arial"/>
          <w:sz w:val="16"/>
          <w:szCs w:val="16"/>
        </w:rPr>
      </w:pPr>
      <w:r w:rsidRPr="007D4961">
        <w:rPr>
          <w:rFonts w:ascii="Arial" w:hAnsi="Arial" w:cs="Arial"/>
          <w:sz w:val="16"/>
          <w:szCs w:val="16"/>
        </w:rPr>
        <w:tab/>
      </w:r>
      <w:r w:rsidRPr="001A6498">
        <w:rPr>
          <w:rFonts w:ascii="Arial" w:hAnsi="Arial" w:cs="Arial"/>
          <w:sz w:val="22"/>
          <w:szCs w:val="22"/>
        </w:rPr>
        <w:tab/>
      </w:r>
      <w:r w:rsidR="0085679C" w:rsidRPr="00A954A0">
        <w:rPr>
          <w:rFonts w:ascii="Arial" w:hAnsi="Arial" w:cs="Arial"/>
          <w:sz w:val="22"/>
          <w:szCs w:val="22"/>
        </w:rPr>
        <w:tab/>
      </w:r>
    </w:p>
    <w:p w14:paraId="46CD98A3" w14:textId="77777777" w:rsidR="008B2100" w:rsidRDefault="008B2100" w:rsidP="00B229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8658785" w14:textId="77777777" w:rsidR="007B4561" w:rsidRDefault="007B4561" w:rsidP="007B456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$[</w:t>
      </w:r>
      <w:proofErr w:type="spellStart"/>
      <w:r>
        <w:rPr>
          <w:rFonts w:ascii="Arial" w:hAnsi="Arial" w:cs="Arial"/>
          <w:sz w:val="20"/>
          <w:szCs w:val="20"/>
        </w:rPr>
        <w:t>positions</w:t>
      </w:r>
      <w:proofErr w:type="spellEnd"/>
      <w:r>
        <w:rPr>
          <w:rFonts w:ascii="Arial" w:hAnsi="Arial" w:cs="Arial"/>
          <w:sz w:val="20"/>
          <w:szCs w:val="20"/>
        </w:rPr>
        <w:t>]</w:t>
      </w:r>
    </w:p>
    <w:tbl>
      <w:tblPr>
        <w:tblW w:w="9769" w:type="dxa"/>
        <w:tblInd w:w="18" w:type="dxa"/>
        <w:tblBorders>
          <w:top w:val="single" w:sz="2" w:space="0" w:color="000001"/>
          <w:left w:val="single" w:sz="2" w:space="0" w:color="000001"/>
          <w:bottom w:val="nil"/>
          <w:right w:val="nil"/>
          <w:insideH w:val="nil"/>
          <w:insideV w:val="nil"/>
        </w:tblBorders>
        <w:tblCellMar>
          <w:left w:w="6" w:type="dxa"/>
          <w:right w:w="70" w:type="dxa"/>
        </w:tblCellMar>
        <w:tblLook w:val="0000" w:firstRow="0" w:lastRow="0" w:firstColumn="0" w:lastColumn="0" w:noHBand="0" w:noVBand="0"/>
      </w:tblPr>
      <w:tblGrid>
        <w:gridCol w:w="6"/>
        <w:gridCol w:w="1816"/>
        <w:gridCol w:w="1710"/>
        <w:gridCol w:w="72"/>
        <w:gridCol w:w="1830"/>
        <w:gridCol w:w="2492"/>
        <w:gridCol w:w="1843"/>
      </w:tblGrid>
      <w:tr w:rsidR="007B4561" w14:paraId="31AD0BF5" w14:textId="77777777" w:rsidTr="00FE4C6F">
        <w:trPr>
          <w:gridBefore w:val="1"/>
          <w:wBefore w:w="6" w:type="dxa"/>
          <w:tblHeader/>
        </w:trPr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A0CDF25" w14:textId="77777777" w:rsidR="007B4561" w:rsidRDefault="007B4561" w:rsidP="00711F11">
            <w:r>
              <w:t>[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6AD96282" w14:textId="77777777" w:rsidR="007B4561" w:rsidRDefault="007B4561" w:rsidP="00711F11"/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30A50DCA" w14:textId="77777777" w:rsidR="007B4561" w:rsidRDefault="007B4561" w:rsidP="00711F11">
            <w:pPr>
              <w:pStyle w:val="TableContents"/>
            </w:pP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470EBBE6" w14:textId="77777777" w:rsidR="007B4561" w:rsidRDefault="007B4561" w:rsidP="00711F11">
            <w:pPr>
              <w:pStyle w:val="TableContents"/>
            </w:pP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D9D9D9" w:themeFill="background1" w:themeFillShade="D9"/>
            <w:tcMar>
              <w:left w:w="6" w:type="dxa"/>
            </w:tcMar>
          </w:tcPr>
          <w:p w14:paraId="1B4B4544" w14:textId="77777777" w:rsidR="007B4561" w:rsidRDefault="007B4561" w:rsidP="00711F11">
            <w:pPr>
              <w:pStyle w:val="TableContents"/>
              <w:jc w:val="right"/>
            </w:pPr>
          </w:p>
        </w:tc>
      </w:tr>
      <w:tr w:rsidR="007B4561" w14:paraId="3E7688B1" w14:textId="77777777" w:rsidTr="00FE4C6F">
        <w:tblPrEx>
          <w:tblBorders>
            <w:bottom w:val="none" w:sz="0" w:space="0" w:color="auto"/>
            <w:right w:val="none" w:sz="0" w:space="0" w:color="auto"/>
          </w:tblBorders>
          <w:tblCellMar>
            <w:left w:w="27" w:type="dxa"/>
          </w:tblCellMar>
          <w:tblLook w:val="04A0" w:firstRow="1" w:lastRow="0" w:firstColumn="1" w:lastColumn="0" w:noHBand="0" w:noVBand="1"/>
        </w:tblPrEx>
        <w:trPr>
          <w:tblHeader/>
        </w:trPr>
        <w:tc>
          <w:tcPr>
            <w:tcW w:w="1822" w:type="dxa"/>
            <w:gridSpan w:val="2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14:paraId="56B09011" w14:textId="77777777" w:rsidR="007B4561" w:rsidRDefault="007B4561" w:rsidP="00711F1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Position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14:paraId="4E93C2C1" w14:textId="77777777" w:rsidR="007B4561" w:rsidRDefault="007B4561" w:rsidP="00711F1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Anzahl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14:paraId="15A33324" w14:textId="77777777" w:rsidR="007B4561" w:rsidRDefault="007B4561" w:rsidP="00711F11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D9D9D9" w:themeFill="background1" w:themeFillShade="D9"/>
            <w:hideMark/>
          </w:tcPr>
          <w:p w14:paraId="30EDBB6E" w14:textId="77777777" w:rsidR="007B4561" w:rsidRDefault="007B4561" w:rsidP="00711F11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Einzelpreis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D9D9D9" w:themeFill="background1" w:themeFillShade="D9"/>
            <w:hideMark/>
          </w:tcPr>
          <w:p w14:paraId="2B3C2C26" w14:textId="77777777" w:rsidR="007B4561" w:rsidRDefault="007B4561" w:rsidP="00711F11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Gesamtpreis</w:t>
            </w:r>
          </w:p>
        </w:tc>
      </w:tr>
      <w:tr w:rsidR="007B4561" w14:paraId="4377D985" w14:textId="77777777" w:rsidTr="00FE4C6F">
        <w:trPr>
          <w:gridBefore w:val="1"/>
          <w:wBefore w:w="6" w:type="dxa"/>
          <w:cantSplit/>
          <w:trHeight w:val="266"/>
          <w:tblHeader/>
        </w:trPr>
        <w:tc>
          <w:tcPr>
            <w:tcW w:w="1816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6466D4CD" w14:textId="77777777" w:rsidR="007B4561" w:rsidRDefault="007B4561" w:rsidP="00711F11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summary_pos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710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57FEA8E5" w14:textId="77777777" w:rsidR="007B4561" w:rsidRDefault="007B4561" w:rsidP="00711F11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summary_x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902" w:type="dxa"/>
            <w:gridSpan w:val="2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5FA22CA9" w14:textId="77777777" w:rsidR="007B4561" w:rsidRDefault="007B4561" w:rsidP="00711F11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summary_name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2492" w:type="dxa"/>
            <w:tcBorders>
              <w:top w:val="single" w:sz="2" w:space="0" w:color="000001"/>
              <w:left w:val="single" w:sz="2" w:space="0" w:color="000001"/>
              <w:bottom w:val="nil"/>
              <w:right w:val="nil"/>
            </w:tcBorders>
            <w:shd w:val="clear" w:color="auto" w:fill="FFFFFF"/>
            <w:tcMar>
              <w:left w:w="6" w:type="dxa"/>
            </w:tcMar>
          </w:tcPr>
          <w:p w14:paraId="6B983692" w14:textId="77777777" w:rsidR="007B4561" w:rsidRDefault="007B4561" w:rsidP="00711F11">
            <w:pPr>
              <w:pStyle w:val="TableContents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summary_single_price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nil"/>
              <w:right w:val="single" w:sz="2" w:space="0" w:color="000001"/>
            </w:tcBorders>
            <w:shd w:val="clear" w:color="auto" w:fill="FFFFFF"/>
            <w:tcMar>
              <w:left w:w="6" w:type="dxa"/>
            </w:tcMar>
          </w:tcPr>
          <w:p w14:paraId="49725D73" w14:textId="77777777" w:rsidR="007B4561" w:rsidRDefault="007B4561" w:rsidP="00711F11">
            <w:pPr>
              <w:pStyle w:val="TableContents"/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$[</w:t>
            </w:r>
            <w:proofErr w:type="spellStart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summary_price</w:t>
            </w:r>
            <w:proofErr w:type="spellEnd"/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]</w:t>
            </w:r>
          </w:p>
        </w:tc>
      </w:tr>
      <w:tr w:rsidR="007B4561" w14:paraId="5164B6E6" w14:textId="77777777" w:rsidTr="00FE4C6F">
        <w:trPr>
          <w:gridBefore w:val="1"/>
          <w:wBefore w:w="6" w:type="dxa"/>
          <w:trHeight w:val="315"/>
        </w:trPr>
        <w:tc>
          <w:tcPr>
            <w:tcW w:w="1816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67E0ADDD" w14:textId="77777777" w:rsidR="007B4561" w:rsidRDefault="007B4561" w:rsidP="00711F1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Nettobetrag</w:t>
            </w:r>
          </w:p>
        </w:tc>
        <w:tc>
          <w:tcPr>
            <w:tcW w:w="7947" w:type="dxa"/>
            <w:gridSpan w:val="5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  <w:vAlign w:val="center"/>
          </w:tcPr>
          <w:p w14:paraId="317ADC5D" w14:textId="77777777" w:rsidR="007B4561" w:rsidRDefault="007B4561" w:rsidP="00711F11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net_price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7B4561" w14:paraId="0D4E4399" w14:textId="77777777" w:rsidTr="00711F11">
        <w:trPr>
          <w:gridBefore w:val="1"/>
          <w:wBefore w:w="6" w:type="dxa"/>
          <w:trHeight w:val="300"/>
        </w:trPr>
        <w:tc>
          <w:tcPr>
            <w:tcW w:w="1816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1FC96A9A" w14:textId="77777777" w:rsidR="007B4561" w:rsidRDefault="007B4561" w:rsidP="00711F11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single" w:sz="4" w:space="0" w:color="00000A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0D0B4FA5" w14:textId="77777777" w:rsidR="007B4561" w:rsidRDefault="007B4561" w:rsidP="00711F11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165" w:type="dxa"/>
            <w:gridSpan w:val="3"/>
            <w:tcBorders>
              <w:top w:val="single" w:sz="4" w:space="0" w:color="00000A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05FB1B2D" w14:textId="77777777" w:rsidR="007B4561" w:rsidRDefault="007B4561" w:rsidP="00711F11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7B4561" w14:paraId="3A6B40B0" w14:textId="77777777" w:rsidTr="00711F11">
        <w:trPr>
          <w:gridBefore w:val="1"/>
          <w:wBefore w:w="6" w:type="dxa"/>
          <w:trHeight w:val="300"/>
        </w:trPr>
        <w:tc>
          <w:tcPr>
            <w:tcW w:w="1816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0E840B8B" w14:textId="77777777" w:rsidR="007B4561" w:rsidRDefault="007B4561" w:rsidP="00711F11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Sonder-Rabatt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7ABB877E" w14:textId="77777777" w:rsidR="007B4561" w:rsidRDefault="007B4561" w:rsidP="00711F1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0749EF3A" w14:textId="77777777" w:rsidR="007B4561" w:rsidRDefault="007B4561" w:rsidP="00711F1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</w:tr>
      <w:tr w:rsidR="007B4561" w14:paraId="755C9F02" w14:textId="77777777" w:rsidTr="00711F11">
        <w:trPr>
          <w:gridBefore w:val="1"/>
          <w:wBefore w:w="6" w:type="dxa"/>
          <w:trHeight w:val="300"/>
        </w:trPr>
        <w:tc>
          <w:tcPr>
            <w:tcW w:w="1816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3F9D77C1" w14:textId="77777777" w:rsidR="007B4561" w:rsidRDefault="007B4561" w:rsidP="00711F11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[/</w:t>
            </w:r>
            <w:proofErr w:type="spellStart"/>
            <w:r>
              <w:rPr>
                <w:rFonts w:ascii="Calibri" w:hAnsi="Calibri" w:cs="Arial"/>
                <w:color w:val="000000"/>
                <w:sz w:val="22"/>
                <w:szCs w:val="22"/>
              </w:rPr>
              <w:t>discount</w:t>
            </w:r>
            <w:proofErr w:type="spellEnd"/>
            <w:r>
              <w:rPr>
                <w:rFonts w:ascii="Calibri" w:hAnsi="Calibri" w:cs="Arial"/>
                <w:color w:val="000000"/>
                <w:sz w:val="22"/>
                <w:szCs w:val="22"/>
              </w:rPr>
              <w:t>]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707FC76" w14:textId="77777777" w:rsidR="007B4561" w:rsidRDefault="007B4561" w:rsidP="00711F11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286CEA13" w14:textId="77777777" w:rsidR="007B4561" w:rsidRDefault="007B4561" w:rsidP="00711F11">
            <w:pPr>
              <w:jc w:val="right"/>
              <w:rPr>
                <w:rFonts w:ascii="Calibri" w:hAnsi="Calibri" w:cs="Arial"/>
                <w:color w:val="000000"/>
              </w:rPr>
            </w:pPr>
          </w:p>
        </w:tc>
      </w:tr>
      <w:tr w:rsidR="007B4561" w14:paraId="024B36AE" w14:textId="77777777" w:rsidTr="00FE4C6F">
        <w:trPr>
          <w:gridBefore w:val="1"/>
          <w:wBefore w:w="6" w:type="dxa"/>
          <w:trHeight w:val="300"/>
        </w:trPr>
        <w:tc>
          <w:tcPr>
            <w:tcW w:w="1816" w:type="dxa"/>
            <w:tcBorders>
              <w:top w:val="nil"/>
              <w:left w:val="single" w:sz="4" w:space="0" w:color="00000A"/>
              <w:bottom w:val="nil"/>
              <w:right w:val="nil"/>
            </w:tcBorders>
            <w:shd w:val="clear" w:color="auto" w:fill="FFFFFF"/>
            <w:tcMar>
              <w:left w:w="4" w:type="dxa"/>
            </w:tcMar>
          </w:tcPr>
          <w:p w14:paraId="7D4D1432" w14:textId="77777777" w:rsidR="007B4561" w:rsidRDefault="007B4561" w:rsidP="00711F11">
            <w:pPr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color w:val="000000"/>
                <w:sz w:val="22"/>
                <w:szCs w:val="22"/>
              </w:rPr>
              <w:t>Mehrwert-Steuer</w:t>
            </w:r>
          </w:p>
        </w:tc>
        <w:tc>
          <w:tcPr>
            <w:tcW w:w="17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left w:w="75" w:type="dxa"/>
            </w:tcMar>
            <w:vAlign w:val="bottom"/>
          </w:tcPr>
          <w:p w14:paraId="110CC7C4" w14:textId="77777777" w:rsidR="007B4561" w:rsidRDefault="007B4561" w:rsidP="00711F1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color w:val="000000"/>
                <w:sz w:val="22"/>
                <w:szCs w:val="22"/>
              </w:rPr>
              <w:t>tax_rate</w:t>
            </w:r>
            <w:proofErr w:type="spellEnd"/>
            <w:r>
              <w:rPr>
                <w:rFonts w:ascii="Calibri" w:hAnsi="Calibri"/>
                <w:color w:val="000000"/>
                <w:sz w:val="22"/>
                <w:szCs w:val="22"/>
              </w:rPr>
              <w:t>}</w:t>
            </w:r>
          </w:p>
        </w:tc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single" w:sz="4" w:space="0" w:color="00000A"/>
            </w:tcBorders>
            <w:shd w:val="clear" w:color="auto" w:fill="FFFFFF"/>
            <w:tcMar>
              <w:left w:w="75" w:type="dxa"/>
            </w:tcMar>
          </w:tcPr>
          <w:p w14:paraId="32585896" w14:textId="77777777" w:rsidR="007B4561" w:rsidRDefault="007B4561" w:rsidP="00711F11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${tax}</w:t>
            </w:r>
          </w:p>
        </w:tc>
      </w:tr>
      <w:tr w:rsidR="007B4561" w14:paraId="6230ADA9" w14:textId="77777777" w:rsidTr="00FE4C6F">
        <w:trPr>
          <w:gridBefore w:val="1"/>
          <w:wBefore w:w="6" w:type="dxa"/>
          <w:trHeight w:val="315"/>
        </w:trPr>
        <w:tc>
          <w:tcPr>
            <w:tcW w:w="1816" w:type="dxa"/>
            <w:tcBorders>
              <w:top w:val="nil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1A7D6FEE" w14:textId="77777777" w:rsidR="007B4561" w:rsidRDefault="007B4561" w:rsidP="00711F11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Rechnungsbetrag</w:t>
            </w:r>
          </w:p>
        </w:tc>
        <w:tc>
          <w:tcPr>
            <w:tcW w:w="7947" w:type="dxa"/>
            <w:gridSpan w:val="5"/>
            <w:tcBorders>
              <w:top w:val="nil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593BB236" w14:textId="77777777" w:rsidR="007B4561" w:rsidRDefault="007B4561" w:rsidP="00711F11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${</w:t>
            </w:r>
            <w:proofErr w:type="spellStart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total_price</w:t>
            </w:r>
            <w:proofErr w:type="spellEnd"/>
            <w:r>
              <w:rPr>
                <w:rFonts w:ascii="Calibri" w:hAnsi="Calibri"/>
                <w:b/>
                <w:color w:val="000000"/>
                <w:sz w:val="22"/>
                <w:szCs w:val="22"/>
              </w:rPr>
              <w:t>}</w:t>
            </w:r>
          </w:p>
        </w:tc>
      </w:tr>
      <w:tr w:rsidR="007B4561" w14:paraId="7972CE28" w14:textId="77777777" w:rsidTr="00FE4C6F">
        <w:trPr>
          <w:gridBefore w:val="1"/>
          <w:wBefore w:w="6" w:type="dxa"/>
          <w:trHeight w:val="315"/>
        </w:trPr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nil"/>
            </w:tcBorders>
            <w:shd w:val="clear" w:color="auto" w:fill="D9D9D9" w:themeFill="background1" w:themeFillShade="D9"/>
            <w:tcMar>
              <w:left w:w="4" w:type="dxa"/>
            </w:tcMar>
            <w:vAlign w:val="bottom"/>
          </w:tcPr>
          <w:p w14:paraId="008329C1" w14:textId="77777777" w:rsidR="007B4561" w:rsidRDefault="007B4561" w:rsidP="00711F11">
            <w:r>
              <w:t>[/</w:t>
            </w:r>
            <w:proofErr w:type="spellStart"/>
            <w:r>
              <w:t>summary</w:t>
            </w:r>
            <w:proofErr w:type="spellEnd"/>
            <w:r>
              <w:t>]</w:t>
            </w:r>
          </w:p>
        </w:tc>
        <w:tc>
          <w:tcPr>
            <w:tcW w:w="7947" w:type="dxa"/>
            <w:gridSpan w:val="5"/>
            <w:tcBorders>
              <w:top w:val="single" w:sz="4" w:space="0" w:color="00000A"/>
              <w:left w:val="nil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5" w:type="dxa"/>
            </w:tcMar>
          </w:tcPr>
          <w:p w14:paraId="42E5802B" w14:textId="77777777" w:rsidR="007B4561" w:rsidRDefault="007B4561" w:rsidP="00711F11">
            <w:pPr>
              <w:jc w:val="right"/>
            </w:pPr>
          </w:p>
        </w:tc>
      </w:tr>
    </w:tbl>
    <w:p w14:paraId="445BC659" w14:textId="77777777" w:rsidR="001E73AD" w:rsidRDefault="001E73AD" w:rsidP="005C549A">
      <w:pPr>
        <w:autoSpaceDE w:val="0"/>
        <w:autoSpaceDN w:val="0"/>
        <w:adjustRightInd w:val="0"/>
        <w:rPr>
          <w:rFonts w:ascii="Calibri" w:hAnsi="Calibri" w:cs="Arial"/>
          <w:sz w:val="22"/>
          <w:szCs w:val="22"/>
        </w:rPr>
      </w:pPr>
    </w:p>
    <w:tbl>
      <w:tblPr>
        <w:tblW w:w="0" w:type="auto"/>
        <w:tblInd w:w="47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55" w:type="dxa"/>
          <w:left w:w="48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6"/>
        <w:gridCol w:w="4815"/>
      </w:tblGrid>
      <w:tr w:rsidR="007B4561" w14:paraId="0629863C" w14:textId="77777777" w:rsidTr="00711F11">
        <w:tc>
          <w:tcPr>
            <w:tcW w:w="481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FD51AE1" w14:textId="77777777" w:rsidR="007B4561" w:rsidRDefault="007B4561" w:rsidP="00711F11">
            <w:pPr>
              <w:pStyle w:val="TableContents"/>
            </w:pPr>
            <w:r>
              <w:t>$[</w:t>
            </w:r>
            <w:proofErr w:type="spellStart"/>
            <w:r>
              <w:t>preview_table_outside</w:t>
            </w:r>
            <w:proofErr w:type="spellEnd"/>
            <w:r>
              <w:t>]</w:t>
            </w:r>
          </w:p>
        </w:tc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74D558" w14:textId="77777777" w:rsidR="007B4561" w:rsidRDefault="007B4561" w:rsidP="00711F11">
            <w:pPr>
              <w:pStyle w:val="TableContents"/>
            </w:pPr>
            <w:r>
              <w:t>$[</w:t>
            </w:r>
            <w:proofErr w:type="spellStart"/>
            <w:r>
              <w:t>preview_table_inside</w:t>
            </w:r>
            <w:proofErr w:type="spellEnd"/>
            <w:r>
              <w:t>]</w:t>
            </w:r>
          </w:p>
        </w:tc>
      </w:tr>
    </w:tbl>
    <w:p w14:paraId="020F699E" w14:textId="77777777" w:rsidR="00272B31" w:rsidRDefault="00272B3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24538042" w14:textId="77777777" w:rsidR="007B4561" w:rsidRDefault="007B456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26C1DC0" w14:textId="77777777" w:rsidR="007B4561" w:rsidRDefault="007B456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8BE1AF3" w14:textId="77777777" w:rsidR="00272B31" w:rsidRDefault="00272B3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01CD211" w14:textId="77777777" w:rsidR="00272B31" w:rsidRPr="00EF78E7" w:rsidRDefault="00272B3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</w:p>
    <w:p w14:paraId="5CB39E55" w14:textId="77777777" w:rsidR="00272B31" w:rsidRPr="006E5DB0" w:rsidRDefault="00272B3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Unterschrift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Firmenstempel</w:t>
      </w:r>
    </w:p>
    <w:p w14:paraId="71CDF9A5" w14:textId="77777777" w:rsidR="00272B31" w:rsidRPr="006E5DB0" w:rsidRDefault="00272B31" w:rsidP="00272B3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sectPr w:rsidR="00272B31" w:rsidRPr="006E5DB0" w:rsidSect="00E47CE6">
      <w:headerReference w:type="default" r:id="rId7"/>
      <w:pgSz w:w="11906" w:h="16838"/>
      <w:pgMar w:top="1123" w:right="851" w:bottom="851" w:left="1418" w:header="56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50A3D" w14:textId="77777777" w:rsidR="000D71A8" w:rsidRDefault="000D71A8">
      <w:r>
        <w:separator/>
      </w:r>
    </w:p>
  </w:endnote>
  <w:endnote w:type="continuationSeparator" w:id="0">
    <w:p w14:paraId="31B9DE04" w14:textId="77777777" w:rsidR="000D71A8" w:rsidRDefault="000D71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3633E5B" w14:textId="77777777" w:rsidR="000D71A8" w:rsidRDefault="000D71A8">
      <w:r>
        <w:separator/>
      </w:r>
    </w:p>
  </w:footnote>
  <w:footnote w:type="continuationSeparator" w:id="0">
    <w:p w14:paraId="1F41A1C0" w14:textId="77777777" w:rsidR="000D71A8" w:rsidRDefault="000D71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C9F7B" w14:textId="680FCB48" w:rsidR="00D06F04" w:rsidRPr="0085679C" w:rsidRDefault="00021B8C" w:rsidP="0085679C">
    <w:pPr>
      <w:pStyle w:val="Kopfzeile"/>
      <w:tabs>
        <w:tab w:val="clear" w:pos="4536"/>
        <w:tab w:val="clear" w:pos="9072"/>
      </w:tabs>
      <w:jc w:val="right"/>
      <w:rPr>
        <w:rFonts w:ascii="Verdana" w:hAnsi="Verdana"/>
        <w:sz w:val="20"/>
        <w:szCs w:val="20"/>
      </w:rPr>
    </w:pPr>
    <w:r>
      <w:rPr>
        <w:rFonts w:ascii="Verdana" w:hAnsi="Verdana"/>
        <w:noProof/>
        <w:sz w:val="20"/>
        <w:szCs w:val="20"/>
      </w:rPr>
      <w:drawing>
        <wp:inline distT="0" distB="0" distL="0" distR="0" wp14:anchorId="46E9BDA8" wp14:editId="0CB3C817">
          <wp:extent cx="830737" cy="746760"/>
          <wp:effectExtent l="0" t="0" r="0" b="0"/>
          <wp:docPr id="955342594" name="Grafik 2" descr="Ein Bild, das Text, Schrift, Screenshot, Grafiken enthält.&#10;&#10;Automatisch generierte Beschreibu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5342594" name="Grafik 2" descr="Ein Bild, das Text, Schrift, Screenshot, Grafiken enthält.&#10;&#10;Automatisch generierte Beschreibu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9047" cy="754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2EEE73" w14:textId="77777777" w:rsidR="00D06F04" w:rsidRDefault="00D06F04" w:rsidP="007D7BF7">
    <w:pPr>
      <w:pStyle w:val="Kopfzeile"/>
      <w:tabs>
        <w:tab w:val="clear" w:pos="4536"/>
        <w:tab w:val="clear" w:pos="9072"/>
      </w:tabs>
      <w:rPr>
        <w:rFonts w:ascii="Verdana" w:hAnsi="Verdana"/>
        <w:sz w:val="16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noPunctuationKerning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39C5"/>
    <w:rsid w:val="0000798F"/>
    <w:rsid w:val="000110BD"/>
    <w:rsid w:val="00013C0B"/>
    <w:rsid w:val="00015FAD"/>
    <w:rsid w:val="0001649A"/>
    <w:rsid w:val="000207FE"/>
    <w:rsid w:val="00021B8C"/>
    <w:rsid w:val="00031D25"/>
    <w:rsid w:val="000339DB"/>
    <w:rsid w:val="000359A1"/>
    <w:rsid w:val="000409CD"/>
    <w:rsid w:val="00045C67"/>
    <w:rsid w:val="00050447"/>
    <w:rsid w:val="0005318F"/>
    <w:rsid w:val="00053680"/>
    <w:rsid w:val="0005567D"/>
    <w:rsid w:val="00055775"/>
    <w:rsid w:val="0006436E"/>
    <w:rsid w:val="0007055B"/>
    <w:rsid w:val="00077366"/>
    <w:rsid w:val="000835BD"/>
    <w:rsid w:val="00084444"/>
    <w:rsid w:val="00093754"/>
    <w:rsid w:val="0009627F"/>
    <w:rsid w:val="00097BAD"/>
    <w:rsid w:val="000A314C"/>
    <w:rsid w:val="000A36AD"/>
    <w:rsid w:val="000A60E4"/>
    <w:rsid w:val="000A63B8"/>
    <w:rsid w:val="000B75C7"/>
    <w:rsid w:val="000B7753"/>
    <w:rsid w:val="000B795E"/>
    <w:rsid w:val="000C1E57"/>
    <w:rsid w:val="000D0134"/>
    <w:rsid w:val="000D08A7"/>
    <w:rsid w:val="000D3982"/>
    <w:rsid w:val="000D46E8"/>
    <w:rsid w:val="000D4711"/>
    <w:rsid w:val="000D5D6C"/>
    <w:rsid w:val="000D71A8"/>
    <w:rsid w:val="000E14C2"/>
    <w:rsid w:val="000F11B7"/>
    <w:rsid w:val="000F25EB"/>
    <w:rsid w:val="000F2712"/>
    <w:rsid w:val="000F5145"/>
    <w:rsid w:val="000F77AA"/>
    <w:rsid w:val="0010419F"/>
    <w:rsid w:val="00105483"/>
    <w:rsid w:val="00105BB4"/>
    <w:rsid w:val="00111260"/>
    <w:rsid w:val="001154F9"/>
    <w:rsid w:val="00117699"/>
    <w:rsid w:val="00120E7A"/>
    <w:rsid w:val="00123C6B"/>
    <w:rsid w:val="00125262"/>
    <w:rsid w:val="00132889"/>
    <w:rsid w:val="001338B1"/>
    <w:rsid w:val="00135001"/>
    <w:rsid w:val="00135FF1"/>
    <w:rsid w:val="0015155A"/>
    <w:rsid w:val="0016020B"/>
    <w:rsid w:val="00163040"/>
    <w:rsid w:val="00173A1C"/>
    <w:rsid w:val="0017419F"/>
    <w:rsid w:val="001746D6"/>
    <w:rsid w:val="00175C45"/>
    <w:rsid w:val="001762BC"/>
    <w:rsid w:val="001763AC"/>
    <w:rsid w:val="00177B3A"/>
    <w:rsid w:val="0018205E"/>
    <w:rsid w:val="001A24AB"/>
    <w:rsid w:val="001A2F6C"/>
    <w:rsid w:val="001A32D2"/>
    <w:rsid w:val="001A3B9F"/>
    <w:rsid w:val="001A56C7"/>
    <w:rsid w:val="001A5E91"/>
    <w:rsid w:val="001A6498"/>
    <w:rsid w:val="001B29FE"/>
    <w:rsid w:val="001B4FF8"/>
    <w:rsid w:val="001B7B79"/>
    <w:rsid w:val="001C5DB0"/>
    <w:rsid w:val="001D30BD"/>
    <w:rsid w:val="001D7142"/>
    <w:rsid w:val="001D74CA"/>
    <w:rsid w:val="001E4D6C"/>
    <w:rsid w:val="001E616D"/>
    <w:rsid w:val="001E73AD"/>
    <w:rsid w:val="001F311C"/>
    <w:rsid w:val="001F40DC"/>
    <w:rsid w:val="001F4B91"/>
    <w:rsid w:val="0020133B"/>
    <w:rsid w:val="00202916"/>
    <w:rsid w:val="0020687E"/>
    <w:rsid w:val="0022759A"/>
    <w:rsid w:val="00232C8A"/>
    <w:rsid w:val="00240ACE"/>
    <w:rsid w:val="002441E9"/>
    <w:rsid w:val="0025137F"/>
    <w:rsid w:val="002553B6"/>
    <w:rsid w:val="0026090D"/>
    <w:rsid w:val="002613D7"/>
    <w:rsid w:val="00261885"/>
    <w:rsid w:val="00262558"/>
    <w:rsid w:val="00267D69"/>
    <w:rsid w:val="002713B5"/>
    <w:rsid w:val="00272B31"/>
    <w:rsid w:val="0027418E"/>
    <w:rsid w:val="002760FA"/>
    <w:rsid w:val="00280C04"/>
    <w:rsid w:val="00284446"/>
    <w:rsid w:val="0028707E"/>
    <w:rsid w:val="0029513C"/>
    <w:rsid w:val="00295F73"/>
    <w:rsid w:val="00297089"/>
    <w:rsid w:val="002A1655"/>
    <w:rsid w:val="002A1686"/>
    <w:rsid w:val="002A2115"/>
    <w:rsid w:val="002B47CB"/>
    <w:rsid w:val="002C5FA9"/>
    <w:rsid w:val="002E3CF1"/>
    <w:rsid w:val="002E512B"/>
    <w:rsid w:val="002E578D"/>
    <w:rsid w:val="002F0A38"/>
    <w:rsid w:val="002F1D44"/>
    <w:rsid w:val="00302711"/>
    <w:rsid w:val="003071E0"/>
    <w:rsid w:val="003071F2"/>
    <w:rsid w:val="003076B1"/>
    <w:rsid w:val="0031059D"/>
    <w:rsid w:val="00314932"/>
    <w:rsid w:val="003168BB"/>
    <w:rsid w:val="003210B5"/>
    <w:rsid w:val="0032478F"/>
    <w:rsid w:val="00327A53"/>
    <w:rsid w:val="00330473"/>
    <w:rsid w:val="00330CC3"/>
    <w:rsid w:val="0034314C"/>
    <w:rsid w:val="00344EF1"/>
    <w:rsid w:val="00350154"/>
    <w:rsid w:val="00350380"/>
    <w:rsid w:val="00353542"/>
    <w:rsid w:val="00353D75"/>
    <w:rsid w:val="00355537"/>
    <w:rsid w:val="00355DA7"/>
    <w:rsid w:val="00356680"/>
    <w:rsid w:val="00357778"/>
    <w:rsid w:val="00360096"/>
    <w:rsid w:val="003601B6"/>
    <w:rsid w:val="00365AA8"/>
    <w:rsid w:val="00367E8F"/>
    <w:rsid w:val="00373483"/>
    <w:rsid w:val="00373796"/>
    <w:rsid w:val="003737EC"/>
    <w:rsid w:val="00382B46"/>
    <w:rsid w:val="00383324"/>
    <w:rsid w:val="00392B74"/>
    <w:rsid w:val="00394B56"/>
    <w:rsid w:val="003A0335"/>
    <w:rsid w:val="003A088C"/>
    <w:rsid w:val="003A18BE"/>
    <w:rsid w:val="003B1BF4"/>
    <w:rsid w:val="003B1C60"/>
    <w:rsid w:val="003B3D9B"/>
    <w:rsid w:val="003B6C51"/>
    <w:rsid w:val="003B7879"/>
    <w:rsid w:val="003C144F"/>
    <w:rsid w:val="003C6883"/>
    <w:rsid w:val="003D0376"/>
    <w:rsid w:val="003D4605"/>
    <w:rsid w:val="003E038B"/>
    <w:rsid w:val="003E3721"/>
    <w:rsid w:val="003E3C32"/>
    <w:rsid w:val="003E78C2"/>
    <w:rsid w:val="003F0DA6"/>
    <w:rsid w:val="00400721"/>
    <w:rsid w:val="00402D0F"/>
    <w:rsid w:val="004113C3"/>
    <w:rsid w:val="00412289"/>
    <w:rsid w:val="00415A82"/>
    <w:rsid w:val="00416A2E"/>
    <w:rsid w:val="0042151A"/>
    <w:rsid w:val="00424D14"/>
    <w:rsid w:val="0042643C"/>
    <w:rsid w:val="0044027F"/>
    <w:rsid w:val="00443CC1"/>
    <w:rsid w:val="00444E03"/>
    <w:rsid w:val="00452717"/>
    <w:rsid w:val="004668F9"/>
    <w:rsid w:val="00472FAF"/>
    <w:rsid w:val="00482ED3"/>
    <w:rsid w:val="00485596"/>
    <w:rsid w:val="00486317"/>
    <w:rsid w:val="00491EE0"/>
    <w:rsid w:val="00493547"/>
    <w:rsid w:val="0049489C"/>
    <w:rsid w:val="00494E45"/>
    <w:rsid w:val="004A0AC1"/>
    <w:rsid w:val="004A0CA3"/>
    <w:rsid w:val="004A25DC"/>
    <w:rsid w:val="004B0238"/>
    <w:rsid w:val="004B700E"/>
    <w:rsid w:val="004C1DA1"/>
    <w:rsid w:val="004D0E73"/>
    <w:rsid w:val="004D28A4"/>
    <w:rsid w:val="004D788A"/>
    <w:rsid w:val="004E0EB7"/>
    <w:rsid w:val="004E7F61"/>
    <w:rsid w:val="004F09F5"/>
    <w:rsid w:val="004F37EB"/>
    <w:rsid w:val="005114C8"/>
    <w:rsid w:val="0051363F"/>
    <w:rsid w:val="00515B7C"/>
    <w:rsid w:val="00516CFF"/>
    <w:rsid w:val="005254B4"/>
    <w:rsid w:val="005338D5"/>
    <w:rsid w:val="00535580"/>
    <w:rsid w:val="0053603E"/>
    <w:rsid w:val="00536354"/>
    <w:rsid w:val="00536495"/>
    <w:rsid w:val="0054732B"/>
    <w:rsid w:val="00547840"/>
    <w:rsid w:val="00551E22"/>
    <w:rsid w:val="0055413D"/>
    <w:rsid w:val="00554FAD"/>
    <w:rsid w:val="00555814"/>
    <w:rsid w:val="00556F12"/>
    <w:rsid w:val="0055713C"/>
    <w:rsid w:val="00561264"/>
    <w:rsid w:val="00561B13"/>
    <w:rsid w:val="00564BCC"/>
    <w:rsid w:val="00566DEE"/>
    <w:rsid w:val="0058143E"/>
    <w:rsid w:val="005825B0"/>
    <w:rsid w:val="00582B32"/>
    <w:rsid w:val="00583328"/>
    <w:rsid w:val="0059161A"/>
    <w:rsid w:val="005931EA"/>
    <w:rsid w:val="00594FF8"/>
    <w:rsid w:val="005A003C"/>
    <w:rsid w:val="005A22A7"/>
    <w:rsid w:val="005A29BA"/>
    <w:rsid w:val="005A2A00"/>
    <w:rsid w:val="005A46B3"/>
    <w:rsid w:val="005A4D78"/>
    <w:rsid w:val="005A5F8B"/>
    <w:rsid w:val="005A677F"/>
    <w:rsid w:val="005B11F8"/>
    <w:rsid w:val="005B48DB"/>
    <w:rsid w:val="005C1522"/>
    <w:rsid w:val="005C3885"/>
    <w:rsid w:val="005C549A"/>
    <w:rsid w:val="005C54D1"/>
    <w:rsid w:val="005D202F"/>
    <w:rsid w:val="005E007F"/>
    <w:rsid w:val="005E0659"/>
    <w:rsid w:val="005E2310"/>
    <w:rsid w:val="005E25C8"/>
    <w:rsid w:val="005E4CC1"/>
    <w:rsid w:val="005E66C0"/>
    <w:rsid w:val="005F278B"/>
    <w:rsid w:val="00604666"/>
    <w:rsid w:val="00605D3E"/>
    <w:rsid w:val="00613880"/>
    <w:rsid w:val="00624332"/>
    <w:rsid w:val="00633483"/>
    <w:rsid w:val="006345DD"/>
    <w:rsid w:val="006413C3"/>
    <w:rsid w:val="00643203"/>
    <w:rsid w:val="006464FF"/>
    <w:rsid w:val="00661B2B"/>
    <w:rsid w:val="00667771"/>
    <w:rsid w:val="00667DB8"/>
    <w:rsid w:val="006708B7"/>
    <w:rsid w:val="006808DD"/>
    <w:rsid w:val="006843C6"/>
    <w:rsid w:val="00684487"/>
    <w:rsid w:val="00691D8D"/>
    <w:rsid w:val="00691F10"/>
    <w:rsid w:val="00692B1C"/>
    <w:rsid w:val="006A3C0B"/>
    <w:rsid w:val="006B2844"/>
    <w:rsid w:val="006B36A4"/>
    <w:rsid w:val="006B36C8"/>
    <w:rsid w:val="006B78D2"/>
    <w:rsid w:val="006C14D0"/>
    <w:rsid w:val="006C1DBE"/>
    <w:rsid w:val="006C40CD"/>
    <w:rsid w:val="006D0B40"/>
    <w:rsid w:val="006D1757"/>
    <w:rsid w:val="006E0D73"/>
    <w:rsid w:val="006E30D3"/>
    <w:rsid w:val="006E5D58"/>
    <w:rsid w:val="006E5DB0"/>
    <w:rsid w:val="006F45C4"/>
    <w:rsid w:val="006F675B"/>
    <w:rsid w:val="00700D32"/>
    <w:rsid w:val="007228AE"/>
    <w:rsid w:val="007243A4"/>
    <w:rsid w:val="00724494"/>
    <w:rsid w:val="00725D2A"/>
    <w:rsid w:val="00726A92"/>
    <w:rsid w:val="00726E14"/>
    <w:rsid w:val="00732DCE"/>
    <w:rsid w:val="00744043"/>
    <w:rsid w:val="00755287"/>
    <w:rsid w:val="00764155"/>
    <w:rsid w:val="0077064F"/>
    <w:rsid w:val="0077151D"/>
    <w:rsid w:val="007758A0"/>
    <w:rsid w:val="007815E2"/>
    <w:rsid w:val="007817FC"/>
    <w:rsid w:val="00791174"/>
    <w:rsid w:val="00797CC6"/>
    <w:rsid w:val="007A44BD"/>
    <w:rsid w:val="007A499B"/>
    <w:rsid w:val="007A4C49"/>
    <w:rsid w:val="007A5FBF"/>
    <w:rsid w:val="007B0EF9"/>
    <w:rsid w:val="007B3A39"/>
    <w:rsid w:val="007B4561"/>
    <w:rsid w:val="007B67BE"/>
    <w:rsid w:val="007C2F37"/>
    <w:rsid w:val="007C3062"/>
    <w:rsid w:val="007C6D59"/>
    <w:rsid w:val="007D3732"/>
    <w:rsid w:val="007D4961"/>
    <w:rsid w:val="007D6B81"/>
    <w:rsid w:val="007D71EF"/>
    <w:rsid w:val="007D7BF7"/>
    <w:rsid w:val="007E1D04"/>
    <w:rsid w:val="007E7ABF"/>
    <w:rsid w:val="007E7BF5"/>
    <w:rsid w:val="007F1A80"/>
    <w:rsid w:val="007F5C0D"/>
    <w:rsid w:val="00804D1A"/>
    <w:rsid w:val="00816F61"/>
    <w:rsid w:val="0081742A"/>
    <w:rsid w:val="00832460"/>
    <w:rsid w:val="00836BE8"/>
    <w:rsid w:val="00843D45"/>
    <w:rsid w:val="00844712"/>
    <w:rsid w:val="00844FDE"/>
    <w:rsid w:val="008466D4"/>
    <w:rsid w:val="00852610"/>
    <w:rsid w:val="00854CC7"/>
    <w:rsid w:val="008553D1"/>
    <w:rsid w:val="0085679C"/>
    <w:rsid w:val="00862BD4"/>
    <w:rsid w:val="00863685"/>
    <w:rsid w:val="00863E79"/>
    <w:rsid w:val="00870452"/>
    <w:rsid w:val="00872068"/>
    <w:rsid w:val="008A56F5"/>
    <w:rsid w:val="008A5A99"/>
    <w:rsid w:val="008B2100"/>
    <w:rsid w:val="008B5E3F"/>
    <w:rsid w:val="008C7064"/>
    <w:rsid w:val="008C7865"/>
    <w:rsid w:val="008D2ADE"/>
    <w:rsid w:val="008D32BC"/>
    <w:rsid w:val="008D32ED"/>
    <w:rsid w:val="008D3DC1"/>
    <w:rsid w:val="008D7EBA"/>
    <w:rsid w:val="008E5951"/>
    <w:rsid w:val="008E7A97"/>
    <w:rsid w:val="008E7CC3"/>
    <w:rsid w:val="008F2E50"/>
    <w:rsid w:val="008F304D"/>
    <w:rsid w:val="00904FB4"/>
    <w:rsid w:val="00905A53"/>
    <w:rsid w:val="00906869"/>
    <w:rsid w:val="0091308C"/>
    <w:rsid w:val="00914FB3"/>
    <w:rsid w:val="0092121F"/>
    <w:rsid w:val="009245DD"/>
    <w:rsid w:val="00926000"/>
    <w:rsid w:val="00936BB2"/>
    <w:rsid w:val="009401DB"/>
    <w:rsid w:val="00941656"/>
    <w:rsid w:val="00943C2C"/>
    <w:rsid w:val="009445D1"/>
    <w:rsid w:val="00944AEE"/>
    <w:rsid w:val="0095115B"/>
    <w:rsid w:val="009668EF"/>
    <w:rsid w:val="009709CC"/>
    <w:rsid w:val="00975260"/>
    <w:rsid w:val="00981507"/>
    <w:rsid w:val="009843F8"/>
    <w:rsid w:val="00984701"/>
    <w:rsid w:val="00984BD6"/>
    <w:rsid w:val="00987366"/>
    <w:rsid w:val="009A4E95"/>
    <w:rsid w:val="009A6F80"/>
    <w:rsid w:val="009B0EF6"/>
    <w:rsid w:val="009B5987"/>
    <w:rsid w:val="009C6139"/>
    <w:rsid w:val="009C78E2"/>
    <w:rsid w:val="009C7DC0"/>
    <w:rsid w:val="009E6095"/>
    <w:rsid w:val="009E7922"/>
    <w:rsid w:val="009F3AD5"/>
    <w:rsid w:val="009F4E96"/>
    <w:rsid w:val="009F6A22"/>
    <w:rsid w:val="00A00060"/>
    <w:rsid w:val="00A0151C"/>
    <w:rsid w:val="00A029F0"/>
    <w:rsid w:val="00A075E8"/>
    <w:rsid w:val="00A154DC"/>
    <w:rsid w:val="00A173ED"/>
    <w:rsid w:val="00A17C7D"/>
    <w:rsid w:val="00A20807"/>
    <w:rsid w:val="00A21AE5"/>
    <w:rsid w:val="00A25B48"/>
    <w:rsid w:val="00A30A8E"/>
    <w:rsid w:val="00A369C6"/>
    <w:rsid w:val="00A4425D"/>
    <w:rsid w:val="00A45637"/>
    <w:rsid w:val="00A46292"/>
    <w:rsid w:val="00A468E9"/>
    <w:rsid w:val="00A5239D"/>
    <w:rsid w:val="00A55633"/>
    <w:rsid w:val="00A60BE2"/>
    <w:rsid w:val="00A72011"/>
    <w:rsid w:val="00A74CFE"/>
    <w:rsid w:val="00A8299B"/>
    <w:rsid w:val="00A954A0"/>
    <w:rsid w:val="00AA018D"/>
    <w:rsid w:val="00AA135A"/>
    <w:rsid w:val="00AA1942"/>
    <w:rsid w:val="00AA2D62"/>
    <w:rsid w:val="00AA3155"/>
    <w:rsid w:val="00AA4D7B"/>
    <w:rsid w:val="00AA6298"/>
    <w:rsid w:val="00AC3982"/>
    <w:rsid w:val="00AD3E89"/>
    <w:rsid w:val="00AD3F9C"/>
    <w:rsid w:val="00AD3FA4"/>
    <w:rsid w:val="00AE0835"/>
    <w:rsid w:val="00AE4116"/>
    <w:rsid w:val="00AE4948"/>
    <w:rsid w:val="00AF536C"/>
    <w:rsid w:val="00B03AF3"/>
    <w:rsid w:val="00B044EF"/>
    <w:rsid w:val="00B077F4"/>
    <w:rsid w:val="00B1674B"/>
    <w:rsid w:val="00B17397"/>
    <w:rsid w:val="00B17910"/>
    <w:rsid w:val="00B2050A"/>
    <w:rsid w:val="00B2175A"/>
    <w:rsid w:val="00B22990"/>
    <w:rsid w:val="00B23993"/>
    <w:rsid w:val="00B23EFC"/>
    <w:rsid w:val="00B2778E"/>
    <w:rsid w:val="00B32F80"/>
    <w:rsid w:val="00B36957"/>
    <w:rsid w:val="00B437F5"/>
    <w:rsid w:val="00B5021F"/>
    <w:rsid w:val="00B52ECB"/>
    <w:rsid w:val="00B53D3B"/>
    <w:rsid w:val="00B65E83"/>
    <w:rsid w:val="00B6607A"/>
    <w:rsid w:val="00B665DD"/>
    <w:rsid w:val="00B72763"/>
    <w:rsid w:val="00B72AFB"/>
    <w:rsid w:val="00B7347E"/>
    <w:rsid w:val="00B741CE"/>
    <w:rsid w:val="00B8320B"/>
    <w:rsid w:val="00B84A3C"/>
    <w:rsid w:val="00B871DD"/>
    <w:rsid w:val="00B92ED8"/>
    <w:rsid w:val="00B95647"/>
    <w:rsid w:val="00BC107A"/>
    <w:rsid w:val="00BC15F0"/>
    <w:rsid w:val="00BC4270"/>
    <w:rsid w:val="00BD45E6"/>
    <w:rsid w:val="00BD4F23"/>
    <w:rsid w:val="00BD5156"/>
    <w:rsid w:val="00BD6DF2"/>
    <w:rsid w:val="00BD7D22"/>
    <w:rsid w:val="00BE2F82"/>
    <w:rsid w:val="00BE3967"/>
    <w:rsid w:val="00BE74C3"/>
    <w:rsid w:val="00BE789D"/>
    <w:rsid w:val="00BF7355"/>
    <w:rsid w:val="00BF7EBC"/>
    <w:rsid w:val="00C15246"/>
    <w:rsid w:val="00C16727"/>
    <w:rsid w:val="00C1681F"/>
    <w:rsid w:val="00C2055F"/>
    <w:rsid w:val="00C243DC"/>
    <w:rsid w:val="00C3123D"/>
    <w:rsid w:val="00C350B2"/>
    <w:rsid w:val="00C5031E"/>
    <w:rsid w:val="00C516BE"/>
    <w:rsid w:val="00C52CD3"/>
    <w:rsid w:val="00C550E3"/>
    <w:rsid w:val="00C5786E"/>
    <w:rsid w:val="00C67ACD"/>
    <w:rsid w:val="00C75D05"/>
    <w:rsid w:val="00C842D4"/>
    <w:rsid w:val="00C92F14"/>
    <w:rsid w:val="00C9348B"/>
    <w:rsid w:val="00CB10DF"/>
    <w:rsid w:val="00CB396B"/>
    <w:rsid w:val="00CC1618"/>
    <w:rsid w:val="00CC487A"/>
    <w:rsid w:val="00CC636E"/>
    <w:rsid w:val="00CC6411"/>
    <w:rsid w:val="00CC6816"/>
    <w:rsid w:val="00CD3022"/>
    <w:rsid w:val="00CE00D2"/>
    <w:rsid w:val="00CE3593"/>
    <w:rsid w:val="00CE3FE3"/>
    <w:rsid w:val="00CE787D"/>
    <w:rsid w:val="00CF624D"/>
    <w:rsid w:val="00D00FDF"/>
    <w:rsid w:val="00D05F29"/>
    <w:rsid w:val="00D06F04"/>
    <w:rsid w:val="00D113B5"/>
    <w:rsid w:val="00D14971"/>
    <w:rsid w:val="00D20600"/>
    <w:rsid w:val="00D209F4"/>
    <w:rsid w:val="00D20AC0"/>
    <w:rsid w:val="00D21CA9"/>
    <w:rsid w:val="00D23A75"/>
    <w:rsid w:val="00D25A77"/>
    <w:rsid w:val="00D26CED"/>
    <w:rsid w:val="00D303A2"/>
    <w:rsid w:val="00D359D8"/>
    <w:rsid w:val="00D378AC"/>
    <w:rsid w:val="00D473AD"/>
    <w:rsid w:val="00D544A0"/>
    <w:rsid w:val="00D5496B"/>
    <w:rsid w:val="00D704AD"/>
    <w:rsid w:val="00D71B34"/>
    <w:rsid w:val="00D86E8C"/>
    <w:rsid w:val="00D87DDD"/>
    <w:rsid w:val="00D94DA9"/>
    <w:rsid w:val="00D9556A"/>
    <w:rsid w:val="00DA2F9E"/>
    <w:rsid w:val="00DA4136"/>
    <w:rsid w:val="00DA6C42"/>
    <w:rsid w:val="00DA7F71"/>
    <w:rsid w:val="00DB5005"/>
    <w:rsid w:val="00DB53BC"/>
    <w:rsid w:val="00DC2176"/>
    <w:rsid w:val="00DD1B40"/>
    <w:rsid w:val="00DD3264"/>
    <w:rsid w:val="00DD3C6B"/>
    <w:rsid w:val="00DE23A6"/>
    <w:rsid w:val="00DF1FFD"/>
    <w:rsid w:val="00DF2A90"/>
    <w:rsid w:val="00E036E7"/>
    <w:rsid w:val="00E0796A"/>
    <w:rsid w:val="00E146A8"/>
    <w:rsid w:val="00E240F3"/>
    <w:rsid w:val="00E40344"/>
    <w:rsid w:val="00E47CE6"/>
    <w:rsid w:val="00E509DD"/>
    <w:rsid w:val="00E6695F"/>
    <w:rsid w:val="00E7108D"/>
    <w:rsid w:val="00E72ED1"/>
    <w:rsid w:val="00E74CBE"/>
    <w:rsid w:val="00E82125"/>
    <w:rsid w:val="00E821E8"/>
    <w:rsid w:val="00E839C5"/>
    <w:rsid w:val="00E840B2"/>
    <w:rsid w:val="00EA48EB"/>
    <w:rsid w:val="00EA660F"/>
    <w:rsid w:val="00EB2C7F"/>
    <w:rsid w:val="00EB3DBF"/>
    <w:rsid w:val="00EB7C4F"/>
    <w:rsid w:val="00EC137E"/>
    <w:rsid w:val="00EC1494"/>
    <w:rsid w:val="00EC3D2A"/>
    <w:rsid w:val="00EC5179"/>
    <w:rsid w:val="00EC7EBB"/>
    <w:rsid w:val="00EE182C"/>
    <w:rsid w:val="00EE317D"/>
    <w:rsid w:val="00EE7438"/>
    <w:rsid w:val="00EF52BD"/>
    <w:rsid w:val="00F0427B"/>
    <w:rsid w:val="00F13F3E"/>
    <w:rsid w:val="00F33C32"/>
    <w:rsid w:val="00F3620B"/>
    <w:rsid w:val="00F3661A"/>
    <w:rsid w:val="00F42A08"/>
    <w:rsid w:val="00F43130"/>
    <w:rsid w:val="00F453A1"/>
    <w:rsid w:val="00F47DDA"/>
    <w:rsid w:val="00F53E49"/>
    <w:rsid w:val="00F56FA1"/>
    <w:rsid w:val="00F61AE4"/>
    <w:rsid w:val="00F62B1D"/>
    <w:rsid w:val="00F62B84"/>
    <w:rsid w:val="00F630B7"/>
    <w:rsid w:val="00F679E4"/>
    <w:rsid w:val="00F70F76"/>
    <w:rsid w:val="00F76331"/>
    <w:rsid w:val="00F76515"/>
    <w:rsid w:val="00F77D97"/>
    <w:rsid w:val="00F86F25"/>
    <w:rsid w:val="00F9089C"/>
    <w:rsid w:val="00F94F61"/>
    <w:rsid w:val="00F956CE"/>
    <w:rsid w:val="00FA42CF"/>
    <w:rsid w:val="00FA6D72"/>
    <w:rsid w:val="00FA7334"/>
    <w:rsid w:val="00FA7ACE"/>
    <w:rsid w:val="00FB0C16"/>
    <w:rsid w:val="00FB39C5"/>
    <w:rsid w:val="00FC067C"/>
    <w:rsid w:val="00FC3D73"/>
    <w:rsid w:val="00FC4299"/>
    <w:rsid w:val="00FC7B36"/>
    <w:rsid w:val="00FD08C3"/>
    <w:rsid w:val="00FD363A"/>
    <w:rsid w:val="00FD53F9"/>
    <w:rsid w:val="00FD7299"/>
    <w:rsid w:val="00FD79A5"/>
    <w:rsid w:val="00FE1178"/>
    <w:rsid w:val="00FE32D9"/>
    <w:rsid w:val="00FE3A20"/>
    <w:rsid w:val="00FE4C6F"/>
    <w:rsid w:val="00FE56D2"/>
    <w:rsid w:val="00FF5D60"/>
    <w:rsid w:val="00FF7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,"/>
  <w:listSeparator w:val=";"/>
  <w14:docId w14:val="327B177A"/>
  <w15:docId w15:val="{F6293AA6-1D2B-4462-939F-B8A03A44F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511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556F1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556F12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556F12"/>
  </w:style>
  <w:style w:type="paragraph" w:styleId="StandardWeb">
    <w:name w:val="Normal (Web)"/>
    <w:basedOn w:val="Standard"/>
    <w:rsid w:val="00556F12"/>
    <w:pPr>
      <w:spacing w:before="100" w:beforeAutospacing="1" w:after="119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679C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679C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bsatz-Standardschriftart"/>
    <w:rsid w:val="00C9348B"/>
  </w:style>
  <w:style w:type="table" w:styleId="Tabellenraster">
    <w:name w:val="Table Grid"/>
    <w:basedOn w:val="NormaleTabelle"/>
    <w:uiPriority w:val="59"/>
    <w:rsid w:val="005612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373796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373796"/>
    <w:rPr>
      <w:rFonts w:ascii="Tahoma" w:hAnsi="Tahoma" w:cs="Tahoma"/>
      <w:sz w:val="16"/>
      <w:szCs w:val="16"/>
    </w:rPr>
  </w:style>
  <w:style w:type="character" w:customStyle="1" w:styleId="KopfzeileZchn">
    <w:name w:val="Kopfzeile Zchn"/>
    <w:basedOn w:val="Absatz-Standardschriftart"/>
    <w:link w:val="Kopfzeile"/>
    <w:rsid w:val="00272B31"/>
    <w:rPr>
      <w:sz w:val="24"/>
      <w:szCs w:val="24"/>
    </w:rPr>
  </w:style>
  <w:style w:type="paragraph" w:customStyle="1" w:styleId="TableContents">
    <w:name w:val="Table Contents"/>
    <w:basedOn w:val="Standard"/>
    <w:rsid w:val="007B4561"/>
    <w:pPr>
      <w:suppressAutoHyphens/>
      <w:spacing w:after="200" w:line="276" w:lineRule="auto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855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noblesse\document\Angebot-THERMOSECUR.dot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5F3B20-4EE0-4C7E-A108-16DE55601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Angebot-THERMOSECUR.dot</Template>
  <TotalTime>0</TotalTime>
  <Pages>1</Pages>
  <Words>98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AF</dc:creator>
  <cp:lastModifiedBy>Mirjam Bachmann</cp:lastModifiedBy>
  <cp:revision>10</cp:revision>
  <dcterms:created xsi:type="dcterms:W3CDTF">2013-09-22T11:27:00Z</dcterms:created>
  <dcterms:modified xsi:type="dcterms:W3CDTF">2024-06-24T10:27:00Z</dcterms:modified>
</cp:coreProperties>
</file>