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1E327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73B41AEB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customer_salutation</w:t>
      </w:r>
      <w:proofErr w:type="spellEnd"/>
      <w:r>
        <w:rPr>
          <w:rFonts w:ascii="Arial" w:hAnsi="Arial" w:cs="Arial"/>
        </w:rPr>
        <w:t>}</w:t>
      </w:r>
      <w:r w:rsidR="00B5021F">
        <w:rPr>
          <w:rFonts w:ascii="Arial" w:hAnsi="Arial" w:cs="Arial"/>
        </w:rPr>
        <w:t xml:space="preserve"> ${</w:t>
      </w:r>
      <w:proofErr w:type="spellStart"/>
      <w:r w:rsidR="00B5021F">
        <w:rPr>
          <w:rFonts w:ascii="Arial" w:hAnsi="Arial" w:cs="Arial"/>
        </w:rPr>
        <w:t>customer_title</w:t>
      </w:r>
      <w:proofErr w:type="spellEnd"/>
      <w:r w:rsidR="00B5021F">
        <w:rPr>
          <w:rFonts w:ascii="Arial" w:hAnsi="Arial" w:cs="Arial"/>
        </w:rPr>
        <w:t>}</w:t>
      </w:r>
    </w:p>
    <w:p w14:paraId="5F799BB6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57577626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customer_firstName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customer_name</w:t>
      </w:r>
      <w:proofErr w:type="spellEnd"/>
      <w:r>
        <w:rPr>
          <w:rFonts w:ascii="Arial" w:hAnsi="Arial" w:cs="Arial"/>
        </w:rPr>
        <w:t>}</w:t>
      </w:r>
    </w:p>
    <w:p w14:paraId="515C7242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customer_street</w:t>
      </w:r>
      <w:proofErr w:type="spellEnd"/>
      <w:r>
        <w:rPr>
          <w:rFonts w:ascii="Arial" w:hAnsi="Arial" w:cs="Arial"/>
        </w:rPr>
        <w:t>}</w:t>
      </w:r>
    </w:p>
    <w:p w14:paraId="629841BD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061EE1DB" w14:textId="77777777" w:rsidR="0020133B" w:rsidRPr="001A6498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customer_plz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customer_city</w:t>
      </w:r>
      <w:proofErr w:type="spellEnd"/>
      <w:r>
        <w:rPr>
          <w:rFonts w:ascii="Arial" w:hAnsi="Arial" w:cs="Arial"/>
        </w:rPr>
        <w:t>}</w:t>
      </w:r>
    </w:p>
    <w:p w14:paraId="69CB3B24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0" w:name="Anrede"/>
      <w:bookmarkEnd w:id="0"/>
    </w:p>
    <w:p w14:paraId="34A8B0D7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1" w:name="TitelName"/>
      <w:bookmarkStart w:id="2" w:name="Strasse"/>
      <w:bookmarkStart w:id="3" w:name="PLZOrt"/>
      <w:bookmarkEnd w:id="1"/>
      <w:bookmarkEnd w:id="2"/>
      <w:bookmarkEnd w:id="3"/>
    </w:p>
    <w:p w14:paraId="4694FD00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5CBABB1F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02A9711A" w14:textId="77777777" w:rsidR="00A72011" w:rsidRDefault="00A72011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3964A7F2" w14:textId="77777777" w:rsidR="0085679C" w:rsidRPr="007D4961" w:rsidRDefault="00A71780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Lieferschein</w:t>
      </w:r>
      <w:r w:rsidRPr="007D4961">
        <w:rPr>
          <w:rFonts w:ascii="Arial" w:hAnsi="Arial" w:cs="Arial"/>
          <w:b/>
        </w:rPr>
        <w:tab/>
      </w:r>
      <w:r w:rsidR="0085679C" w:rsidRPr="007D4961">
        <w:rPr>
          <w:rFonts w:ascii="Arial" w:hAnsi="Arial" w:cs="Arial"/>
          <w:b/>
        </w:rPr>
        <w:tab/>
      </w:r>
    </w:p>
    <w:p w14:paraId="658BBCEA" w14:textId="77777777" w:rsidR="0085679C" w:rsidRDefault="0085679C" w:rsidP="0085679C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</w:p>
    <w:p w14:paraId="3CDB5139" w14:textId="77777777" w:rsidR="0085679C" w:rsidRPr="001A6498" w:rsidRDefault="00B5021F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Kommission: ${</w:t>
      </w:r>
      <w:proofErr w:type="spellStart"/>
      <w:r>
        <w:rPr>
          <w:rFonts w:ascii="Arial" w:hAnsi="Arial" w:cs="Arial"/>
          <w:sz w:val="22"/>
          <w:szCs w:val="22"/>
        </w:rPr>
        <w:t>project_name</w:t>
      </w:r>
      <w:proofErr w:type="spellEnd"/>
      <w:r>
        <w:rPr>
          <w:rFonts w:ascii="Arial" w:hAnsi="Arial" w:cs="Arial"/>
          <w:sz w:val="22"/>
          <w:szCs w:val="22"/>
        </w:rPr>
        <w:t>}</w:t>
      </w:r>
      <w:r w:rsidR="0085679C" w:rsidRPr="001A6498">
        <w:rPr>
          <w:rFonts w:ascii="Arial" w:hAnsi="Arial" w:cs="Arial"/>
          <w:sz w:val="22"/>
          <w:szCs w:val="22"/>
        </w:rPr>
        <w:tab/>
      </w:r>
      <w:r w:rsidR="001A6498">
        <w:rPr>
          <w:rFonts w:ascii="Arial" w:hAnsi="Arial" w:cs="Arial"/>
          <w:sz w:val="22"/>
          <w:szCs w:val="22"/>
        </w:rPr>
        <w:tab/>
      </w:r>
      <w:r w:rsidR="0085679C"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470E74" w:rsidRPr="00470E74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44C7C6FB" w14:textId="77777777" w:rsidR="0085679C" w:rsidRPr="00A71780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  <w:r w:rsidRPr="007D4961">
        <w:rPr>
          <w:rFonts w:ascii="Arial" w:hAnsi="Arial" w:cs="Arial"/>
          <w:sz w:val="16"/>
          <w:szCs w:val="16"/>
        </w:rPr>
        <w:tab/>
      </w:r>
    </w:p>
    <w:p w14:paraId="3F296BC4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33181D37" w14:textId="77777777" w:rsidR="007D47C8" w:rsidRPr="001A6498" w:rsidRDefault="007D47C8" w:rsidP="007D47C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2586BF" w14:textId="77777777" w:rsidR="00AA2DC6" w:rsidRDefault="00AA2DC6" w:rsidP="00AA2D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970" w:type="dxa"/>
        <w:tblInd w:w="-27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710"/>
        <w:gridCol w:w="72"/>
        <w:gridCol w:w="1830"/>
        <w:gridCol w:w="2492"/>
        <w:gridCol w:w="1748"/>
      </w:tblGrid>
      <w:tr w:rsidR="00AA2DC6" w14:paraId="7E0F2700" w14:textId="77777777" w:rsidTr="007A086D"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1DAF16F8" w14:textId="77777777" w:rsidR="00AA2DC6" w:rsidRDefault="00AA2DC6" w:rsidP="00280A58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110E9CE" w14:textId="77777777" w:rsidR="00AA2DC6" w:rsidRDefault="00AA2DC6" w:rsidP="00280A58"/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0E66923" w14:textId="77777777" w:rsidR="00AA2DC6" w:rsidRDefault="00AA2DC6" w:rsidP="00280A58">
            <w:pPr>
              <w:pStyle w:val="TableContents"/>
            </w:pP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25C53BD" w14:textId="77777777" w:rsidR="00AA2DC6" w:rsidRDefault="00AA2DC6" w:rsidP="00280A58">
            <w:pPr>
              <w:pStyle w:val="TableContents"/>
            </w:pP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2B051BFB" w14:textId="77777777" w:rsidR="00AA2DC6" w:rsidRDefault="00AA2DC6" w:rsidP="00280A58">
            <w:pPr>
              <w:pStyle w:val="TableContents"/>
              <w:jc w:val="right"/>
            </w:pPr>
          </w:p>
        </w:tc>
      </w:tr>
      <w:tr w:rsidR="00AA2DC6" w14:paraId="5B081288" w14:textId="77777777" w:rsidTr="007A086D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26583266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20922F39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232A7214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2E6730F9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hideMark/>
          </w:tcPr>
          <w:p w14:paraId="47CE93C7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AA2DC6" w14:paraId="4F2C8554" w14:textId="77777777" w:rsidTr="007A086D"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5FBBD20E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43765D72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2EEBA9A5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21D7E081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71CC8C3A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AA2DC6" w14:paraId="79C9E25D" w14:textId="77777777" w:rsidTr="007A086D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7A03D5E2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85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00312E4D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0C96EF77" w14:textId="77777777" w:rsidTr="007A086D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50FDF1F0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2" w:space="0" w:color="000001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3937587C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single" w:sz="2" w:space="0" w:color="000001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1B4A4DCA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18445B81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156D5ABC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F3EA21C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0DDCE69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AA2DC6" w14:paraId="62E9C640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117710AC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FC761CA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3EFF4AEA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0AF5D264" w14:textId="77777777" w:rsidTr="007A086D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2" w:space="0" w:color="000001"/>
              <w:right w:val="nil"/>
            </w:tcBorders>
            <w:shd w:val="clear" w:color="auto" w:fill="FFFFFF"/>
            <w:tcMar>
              <w:left w:w="4" w:type="dxa"/>
            </w:tcMar>
          </w:tcPr>
          <w:p w14:paraId="3D677DE3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465531E0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single" w:sz="2" w:space="0" w:color="000001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D6731FF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AA2DC6" w14:paraId="7D7180F8" w14:textId="77777777" w:rsidTr="007A086D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1394F623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85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54B34BD8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222E922C" w14:textId="77777777" w:rsidTr="007A086D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066DB2B1" w14:textId="77777777" w:rsidR="00AA2DC6" w:rsidRDefault="00AA2DC6" w:rsidP="00280A58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85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396CE8DF" w14:textId="77777777" w:rsidR="00AA2DC6" w:rsidRDefault="00AA2DC6" w:rsidP="00280A58">
            <w:pPr>
              <w:jc w:val="right"/>
            </w:pPr>
          </w:p>
        </w:tc>
      </w:tr>
    </w:tbl>
    <w:p w14:paraId="6FAA6FAF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8B7446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15"/>
      </w:tblGrid>
      <w:tr w:rsidR="00AA2DC6" w14:paraId="5C6FE10D" w14:textId="77777777" w:rsidTr="00280A58"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F88A42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preview_table_outside</w:t>
            </w:r>
            <w:proofErr w:type="spellEnd"/>
            <w:r>
              <w:t>]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DCBDF3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preview_table_inside</w:t>
            </w:r>
            <w:proofErr w:type="spellEnd"/>
            <w:r>
              <w:t>]</w:t>
            </w:r>
          </w:p>
        </w:tc>
      </w:tr>
    </w:tbl>
    <w:p w14:paraId="4B199E64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30DE4708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5A57DC8A" w14:textId="77777777" w:rsidR="007D71EF" w:rsidRDefault="007D71EF" w:rsidP="007D71E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7D71EF" w:rsidSect="00E47CE6">
      <w:headerReference w:type="default" r:id="rId6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E14B5" w14:textId="77777777" w:rsidR="003F25D2" w:rsidRDefault="003F25D2">
      <w:r>
        <w:separator/>
      </w:r>
    </w:p>
  </w:endnote>
  <w:endnote w:type="continuationSeparator" w:id="0">
    <w:p w14:paraId="01A950F4" w14:textId="77777777" w:rsidR="003F25D2" w:rsidRDefault="003F2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B947F" w14:textId="77777777" w:rsidR="003F25D2" w:rsidRDefault="003F25D2">
      <w:r>
        <w:separator/>
      </w:r>
    </w:p>
  </w:footnote>
  <w:footnote w:type="continuationSeparator" w:id="0">
    <w:p w14:paraId="7D0399C4" w14:textId="77777777" w:rsidR="003F25D2" w:rsidRDefault="003F2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96C61" w14:textId="7D23E675" w:rsidR="00D06F04" w:rsidRPr="0085679C" w:rsidRDefault="00470E74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654CFFA0" wp14:editId="5272FA22">
          <wp:extent cx="856167" cy="769620"/>
          <wp:effectExtent l="0" t="0" r="0" b="0"/>
          <wp:docPr id="65759934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759934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2628" cy="7754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8FC944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798F"/>
    <w:rsid w:val="000110BD"/>
    <w:rsid w:val="00015FAD"/>
    <w:rsid w:val="0001649A"/>
    <w:rsid w:val="000207FE"/>
    <w:rsid w:val="000339DB"/>
    <w:rsid w:val="000359A1"/>
    <w:rsid w:val="00035F7E"/>
    <w:rsid w:val="000409CD"/>
    <w:rsid w:val="00045C67"/>
    <w:rsid w:val="00050447"/>
    <w:rsid w:val="0005318F"/>
    <w:rsid w:val="00055775"/>
    <w:rsid w:val="0006436E"/>
    <w:rsid w:val="0007055B"/>
    <w:rsid w:val="00077212"/>
    <w:rsid w:val="00077366"/>
    <w:rsid w:val="000835BD"/>
    <w:rsid w:val="00093754"/>
    <w:rsid w:val="0009627F"/>
    <w:rsid w:val="00097BAD"/>
    <w:rsid w:val="000A36AD"/>
    <w:rsid w:val="000A60E4"/>
    <w:rsid w:val="000A63B8"/>
    <w:rsid w:val="000B7753"/>
    <w:rsid w:val="000C1E57"/>
    <w:rsid w:val="000D0134"/>
    <w:rsid w:val="000D08A7"/>
    <w:rsid w:val="000D3982"/>
    <w:rsid w:val="000D46E8"/>
    <w:rsid w:val="000D5D6C"/>
    <w:rsid w:val="000E14C2"/>
    <w:rsid w:val="000F11B7"/>
    <w:rsid w:val="000F25EB"/>
    <w:rsid w:val="000F2712"/>
    <w:rsid w:val="000F77AA"/>
    <w:rsid w:val="0010419F"/>
    <w:rsid w:val="00105483"/>
    <w:rsid w:val="00111260"/>
    <w:rsid w:val="001154F9"/>
    <w:rsid w:val="00117699"/>
    <w:rsid w:val="00123C6B"/>
    <w:rsid w:val="0013219D"/>
    <w:rsid w:val="00132889"/>
    <w:rsid w:val="00135001"/>
    <w:rsid w:val="00135FF1"/>
    <w:rsid w:val="0016020B"/>
    <w:rsid w:val="00163040"/>
    <w:rsid w:val="0017419F"/>
    <w:rsid w:val="001746D6"/>
    <w:rsid w:val="00175C45"/>
    <w:rsid w:val="001762BC"/>
    <w:rsid w:val="001763AC"/>
    <w:rsid w:val="00177B3A"/>
    <w:rsid w:val="0018205E"/>
    <w:rsid w:val="001A32D2"/>
    <w:rsid w:val="001A3B9F"/>
    <w:rsid w:val="001A56C7"/>
    <w:rsid w:val="001A6498"/>
    <w:rsid w:val="001B7B79"/>
    <w:rsid w:val="001C5DB0"/>
    <w:rsid w:val="001D7142"/>
    <w:rsid w:val="001D74CA"/>
    <w:rsid w:val="001E4D6C"/>
    <w:rsid w:val="001E616D"/>
    <w:rsid w:val="001E73AD"/>
    <w:rsid w:val="001F311C"/>
    <w:rsid w:val="001F40DC"/>
    <w:rsid w:val="001F4B91"/>
    <w:rsid w:val="0020133B"/>
    <w:rsid w:val="0022759A"/>
    <w:rsid w:val="00232C8A"/>
    <w:rsid w:val="00240ACE"/>
    <w:rsid w:val="002441E9"/>
    <w:rsid w:val="002553B6"/>
    <w:rsid w:val="002613D7"/>
    <w:rsid w:val="00262558"/>
    <w:rsid w:val="00267D69"/>
    <w:rsid w:val="002713B5"/>
    <w:rsid w:val="0027418E"/>
    <w:rsid w:val="002760FA"/>
    <w:rsid w:val="00280C04"/>
    <w:rsid w:val="0028707E"/>
    <w:rsid w:val="00295F73"/>
    <w:rsid w:val="00297089"/>
    <w:rsid w:val="002A1686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478F"/>
    <w:rsid w:val="00330473"/>
    <w:rsid w:val="00330CC3"/>
    <w:rsid w:val="0034314C"/>
    <w:rsid w:val="00344EF1"/>
    <w:rsid w:val="00350154"/>
    <w:rsid w:val="00350380"/>
    <w:rsid w:val="003601B6"/>
    <w:rsid w:val="00365AA8"/>
    <w:rsid w:val="00367E8F"/>
    <w:rsid w:val="00373483"/>
    <w:rsid w:val="003737EC"/>
    <w:rsid w:val="00382B46"/>
    <w:rsid w:val="00392B74"/>
    <w:rsid w:val="003A0335"/>
    <w:rsid w:val="003A088C"/>
    <w:rsid w:val="003B2745"/>
    <w:rsid w:val="003B6C51"/>
    <w:rsid w:val="003B7879"/>
    <w:rsid w:val="003C144F"/>
    <w:rsid w:val="003C6883"/>
    <w:rsid w:val="003D0376"/>
    <w:rsid w:val="003D4605"/>
    <w:rsid w:val="003E038B"/>
    <w:rsid w:val="003E3437"/>
    <w:rsid w:val="003E3721"/>
    <w:rsid w:val="003E3C32"/>
    <w:rsid w:val="003E78C2"/>
    <w:rsid w:val="003F0DA6"/>
    <w:rsid w:val="003F25D2"/>
    <w:rsid w:val="00400721"/>
    <w:rsid w:val="004113C3"/>
    <w:rsid w:val="00415A82"/>
    <w:rsid w:val="00416A2E"/>
    <w:rsid w:val="0042151A"/>
    <w:rsid w:val="0042643C"/>
    <w:rsid w:val="00443CC1"/>
    <w:rsid w:val="00452717"/>
    <w:rsid w:val="004668F9"/>
    <w:rsid w:val="00470E74"/>
    <w:rsid w:val="00472FAF"/>
    <w:rsid w:val="00482ED3"/>
    <w:rsid w:val="00485596"/>
    <w:rsid w:val="00486317"/>
    <w:rsid w:val="0049489C"/>
    <w:rsid w:val="004A0AC1"/>
    <w:rsid w:val="004A0CA3"/>
    <w:rsid w:val="004B0238"/>
    <w:rsid w:val="004B700E"/>
    <w:rsid w:val="004D0E73"/>
    <w:rsid w:val="004D28A4"/>
    <w:rsid w:val="004D788A"/>
    <w:rsid w:val="004E0EB7"/>
    <w:rsid w:val="004E7F61"/>
    <w:rsid w:val="004F09F5"/>
    <w:rsid w:val="004F37EB"/>
    <w:rsid w:val="0051363F"/>
    <w:rsid w:val="00515B7C"/>
    <w:rsid w:val="00516CFF"/>
    <w:rsid w:val="005254B4"/>
    <w:rsid w:val="005338D5"/>
    <w:rsid w:val="0053603E"/>
    <w:rsid w:val="00536354"/>
    <w:rsid w:val="00536495"/>
    <w:rsid w:val="0054732B"/>
    <w:rsid w:val="00551E22"/>
    <w:rsid w:val="0055413D"/>
    <w:rsid w:val="0055489A"/>
    <w:rsid w:val="00555814"/>
    <w:rsid w:val="00556F12"/>
    <w:rsid w:val="00561264"/>
    <w:rsid w:val="00564BCC"/>
    <w:rsid w:val="00566DEE"/>
    <w:rsid w:val="0058143E"/>
    <w:rsid w:val="0059161A"/>
    <w:rsid w:val="005931EA"/>
    <w:rsid w:val="00594FF8"/>
    <w:rsid w:val="005A003C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E2310"/>
    <w:rsid w:val="005E25C8"/>
    <w:rsid w:val="005E66C0"/>
    <w:rsid w:val="00613880"/>
    <w:rsid w:val="00624332"/>
    <w:rsid w:val="00633483"/>
    <w:rsid w:val="006413C3"/>
    <w:rsid w:val="006464FF"/>
    <w:rsid w:val="00664C0B"/>
    <w:rsid w:val="00667DB8"/>
    <w:rsid w:val="006708B7"/>
    <w:rsid w:val="006843C6"/>
    <w:rsid w:val="00684487"/>
    <w:rsid w:val="00691D8D"/>
    <w:rsid w:val="00691F10"/>
    <w:rsid w:val="00692B1C"/>
    <w:rsid w:val="006B2844"/>
    <w:rsid w:val="006B36A4"/>
    <w:rsid w:val="006B78D2"/>
    <w:rsid w:val="006C14D0"/>
    <w:rsid w:val="006C1DBE"/>
    <w:rsid w:val="006C40CD"/>
    <w:rsid w:val="006E0D73"/>
    <w:rsid w:val="006E30D3"/>
    <w:rsid w:val="006E5D58"/>
    <w:rsid w:val="006E5DB0"/>
    <w:rsid w:val="006F45C4"/>
    <w:rsid w:val="00700D32"/>
    <w:rsid w:val="007164EC"/>
    <w:rsid w:val="007228AE"/>
    <w:rsid w:val="00724494"/>
    <w:rsid w:val="00725D2A"/>
    <w:rsid w:val="00726E14"/>
    <w:rsid w:val="00744043"/>
    <w:rsid w:val="00764155"/>
    <w:rsid w:val="0077064F"/>
    <w:rsid w:val="007758A0"/>
    <w:rsid w:val="007815E2"/>
    <w:rsid w:val="007817FC"/>
    <w:rsid w:val="00791174"/>
    <w:rsid w:val="00797CC6"/>
    <w:rsid w:val="007A086D"/>
    <w:rsid w:val="007A44BD"/>
    <w:rsid w:val="007A499B"/>
    <w:rsid w:val="007B3A39"/>
    <w:rsid w:val="007B67BE"/>
    <w:rsid w:val="007C3062"/>
    <w:rsid w:val="007C6D59"/>
    <w:rsid w:val="007D47C8"/>
    <w:rsid w:val="007D4961"/>
    <w:rsid w:val="007D6B81"/>
    <w:rsid w:val="007D71EF"/>
    <w:rsid w:val="007D7BF7"/>
    <w:rsid w:val="007E1D04"/>
    <w:rsid w:val="007E7ABF"/>
    <w:rsid w:val="007E7BF5"/>
    <w:rsid w:val="00804D1A"/>
    <w:rsid w:val="00813034"/>
    <w:rsid w:val="00816F61"/>
    <w:rsid w:val="00832460"/>
    <w:rsid w:val="00836BE8"/>
    <w:rsid w:val="00844712"/>
    <w:rsid w:val="00844FDE"/>
    <w:rsid w:val="008466D4"/>
    <w:rsid w:val="00852610"/>
    <w:rsid w:val="00854CC7"/>
    <w:rsid w:val="0085679C"/>
    <w:rsid w:val="00862BD4"/>
    <w:rsid w:val="00863685"/>
    <w:rsid w:val="00863E79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7CC3"/>
    <w:rsid w:val="008F304D"/>
    <w:rsid w:val="00904FB4"/>
    <w:rsid w:val="00905A53"/>
    <w:rsid w:val="00906869"/>
    <w:rsid w:val="0091308C"/>
    <w:rsid w:val="0092121F"/>
    <w:rsid w:val="009245DD"/>
    <w:rsid w:val="00926000"/>
    <w:rsid w:val="00936BB2"/>
    <w:rsid w:val="009401DB"/>
    <w:rsid w:val="00941656"/>
    <w:rsid w:val="00943C2C"/>
    <w:rsid w:val="00944AEE"/>
    <w:rsid w:val="0095115B"/>
    <w:rsid w:val="009709CC"/>
    <w:rsid w:val="00981507"/>
    <w:rsid w:val="009843F8"/>
    <w:rsid w:val="00984701"/>
    <w:rsid w:val="009A4E95"/>
    <w:rsid w:val="009B5987"/>
    <w:rsid w:val="009C6139"/>
    <w:rsid w:val="009C78E2"/>
    <w:rsid w:val="009C7DC0"/>
    <w:rsid w:val="009E20B3"/>
    <w:rsid w:val="009E6095"/>
    <w:rsid w:val="009E7922"/>
    <w:rsid w:val="009F6A22"/>
    <w:rsid w:val="00A00060"/>
    <w:rsid w:val="00A029F0"/>
    <w:rsid w:val="00A154DC"/>
    <w:rsid w:val="00A173ED"/>
    <w:rsid w:val="00A17C7D"/>
    <w:rsid w:val="00A21AE5"/>
    <w:rsid w:val="00A30A8E"/>
    <w:rsid w:val="00A369C6"/>
    <w:rsid w:val="00A4425D"/>
    <w:rsid w:val="00A45637"/>
    <w:rsid w:val="00A46292"/>
    <w:rsid w:val="00A5239D"/>
    <w:rsid w:val="00A55633"/>
    <w:rsid w:val="00A60BE2"/>
    <w:rsid w:val="00A71780"/>
    <w:rsid w:val="00A72011"/>
    <w:rsid w:val="00A8299B"/>
    <w:rsid w:val="00AA018D"/>
    <w:rsid w:val="00AA1942"/>
    <w:rsid w:val="00AA2DC6"/>
    <w:rsid w:val="00AA3155"/>
    <w:rsid w:val="00AA6298"/>
    <w:rsid w:val="00AC3982"/>
    <w:rsid w:val="00AC68A0"/>
    <w:rsid w:val="00AD3E89"/>
    <w:rsid w:val="00AE4116"/>
    <w:rsid w:val="00AE4948"/>
    <w:rsid w:val="00AF536C"/>
    <w:rsid w:val="00AF55AC"/>
    <w:rsid w:val="00B03AF3"/>
    <w:rsid w:val="00B044EF"/>
    <w:rsid w:val="00B077F4"/>
    <w:rsid w:val="00B17397"/>
    <w:rsid w:val="00B17910"/>
    <w:rsid w:val="00B2175A"/>
    <w:rsid w:val="00B22990"/>
    <w:rsid w:val="00B23993"/>
    <w:rsid w:val="00B23EFC"/>
    <w:rsid w:val="00B2778E"/>
    <w:rsid w:val="00B36957"/>
    <w:rsid w:val="00B437F5"/>
    <w:rsid w:val="00B5021F"/>
    <w:rsid w:val="00B53D3B"/>
    <w:rsid w:val="00B621A0"/>
    <w:rsid w:val="00B65E83"/>
    <w:rsid w:val="00B6607A"/>
    <w:rsid w:val="00B665DD"/>
    <w:rsid w:val="00B72763"/>
    <w:rsid w:val="00B7347E"/>
    <w:rsid w:val="00B741CE"/>
    <w:rsid w:val="00B8320B"/>
    <w:rsid w:val="00B84A3C"/>
    <w:rsid w:val="00B871DD"/>
    <w:rsid w:val="00B95647"/>
    <w:rsid w:val="00BC107A"/>
    <w:rsid w:val="00BC4270"/>
    <w:rsid w:val="00BD45E6"/>
    <w:rsid w:val="00BD4F23"/>
    <w:rsid w:val="00BD6DF2"/>
    <w:rsid w:val="00BD7D22"/>
    <w:rsid w:val="00BE2F82"/>
    <w:rsid w:val="00BE3967"/>
    <w:rsid w:val="00BE74C3"/>
    <w:rsid w:val="00BE789D"/>
    <w:rsid w:val="00BF7355"/>
    <w:rsid w:val="00BF7EBC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92F14"/>
    <w:rsid w:val="00C9348B"/>
    <w:rsid w:val="00CA4DCD"/>
    <w:rsid w:val="00CB10DF"/>
    <w:rsid w:val="00CB396B"/>
    <w:rsid w:val="00CC1618"/>
    <w:rsid w:val="00CC214E"/>
    <w:rsid w:val="00CC261F"/>
    <w:rsid w:val="00CC487A"/>
    <w:rsid w:val="00CE3FE3"/>
    <w:rsid w:val="00CE787D"/>
    <w:rsid w:val="00CF624D"/>
    <w:rsid w:val="00D05CBA"/>
    <w:rsid w:val="00D05F29"/>
    <w:rsid w:val="00D06F04"/>
    <w:rsid w:val="00D113B5"/>
    <w:rsid w:val="00D14971"/>
    <w:rsid w:val="00D20AC0"/>
    <w:rsid w:val="00D26CED"/>
    <w:rsid w:val="00D303A2"/>
    <w:rsid w:val="00D378AC"/>
    <w:rsid w:val="00D473AD"/>
    <w:rsid w:val="00D544A0"/>
    <w:rsid w:val="00D5496B"/>
    <w:rsid w:val="00D704AD"/>
    <w:rsid w:val="00D71B34"/>
    <w:rsid w:val="00D86E8C"/>
    <w:rsid w:val="00D94DA9"/>
    <w:rsid w:val="00DA4136"/>
    <w:rsid w:val="00DA7F71"/>
    <w:rsid w:val="00DB5005"/>
    <w:rsid w:val="00DC2176"/>
    <w:rsid w:val="00DD1B40"/>
    <w:rsid w:val="00DD3264"/>
    <w:rsid w:val="00DD3C6B"/>
    <w:rsid w:val="00DE23A6"/>
    <w:rsid w:val="00DF1FFD"/>
    <w:rsid w:val="00E036E7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3DBF"/>
    <w:rsid w:val="00EC1494"/>
    <w:rsid w:val="00EC38CF"/>
    <w:rsid w:val="00EC3D2A"/>
    <w:rsid w:val="00EC7EBB"/>
    <w:rsid w:val="00EE317D"/>
    <w:rsid w:val="00EE7438"/>
    <w:rsid w:val="00F0427B"/>
    <w:rsid w:val="00F33C32"/>
    <w:rsid w:val="00F3620B"/>
    <w:rsid w:val="00F43130"/>
    <w:rsid w:val="00F453A1"/>
    <w:rsid w:val="00F47DDA"/>
    <w:rsid w:val="00F53E49"/>
    <w:rsid w:val="00F62B1D"/>
    <w:rsid w:val="00F62B84"/>
    <w:rsid w:val="00F679E4"/>
    <w:rsid w:val="00F76331"/>
    <w:rsid w:val="00F77D97"/>
    <w:rsid w:val="00F9089C"/>
    <w:rsid w:val="00F94F61"/>
    <w:rsid w:val="00F956CE"/>
    <w:rsid w:val="00FA6D72"/>
    <w:rsid w:val="00FB0C16"/>
    <w:rsid w:val="00FB39C5"/>
    <w:rsid w:val="00FC067C"/>
    <w:rsid w:val="00FC3D73"/>
    <w:rsid w:val="00FC4299"/>
    <w:rsid w:val="00FC7B36"/>
    <w:rsid w:val="00FD08C3"/>
    <w:rsid w:val="00FD53F9"/>
    <w:rsid w:val="00FE1178"/>
    <w:rsid w:val="00FE32D9"/>
    <w:rsid w:val="00FE3A20"/>
    <w:rsid w:val="00FE56D2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3D4828"/>
  <w15:docId w15:val="{B4EDB8BA-5CCE-4C0B-9F16-B753976B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AA2DC6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1</Pages>
  <Words>86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7</cp:revision>
  <dcterms:created xsi:type="dcterms:W3CDTF">2014-01-29T10:09:00Z</dcterms:created>
  <dcterms:modified xsi:type="dcterms:W3CDTF">2024-06-24T10:33:00Z</dcterms:modified>
</cp:coreProperties>
</file>