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2FFF6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334256D6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customer_salutation</w:t>
      </w:r>
      <w:proofErr w:type="spellEnd"/>
      <w:r>
        <w:rPr>
          <w:rFonts w:ascii="Arial" w:hAnsi="Arial" w:cs="Arial"/>
        </w:rPr>
        <w:t>}</w:t>
      </w:r>
      <w:r w:rsidR="00B5021F">
        <w:rPr>
          <w:rFonts w:ascii="Arial" w:hAnsi="Arial" w:cs="Arial"/>
        </w:rPr>
        <w:t xml:space="preserve"> ${</w:t>
      </w:r>
      <w:proofErr w:type="spellStart"/>
      <w:r w:rsidR="00B5021F">
        <w:rPr>
          <w:rFonts w:ascii="Arial" w:hAnsi="Arial" w:cs="Arial"/>
        </w:rPr>
        <w:t>customer_title</w:t>
      </w:r>
      <w:proofErr w:type="spellEnd"/>
      <w:r w:rsidR="00B5021F">
        <w:rPr>
          <w:rFonts w:ascii="Arial" w:hAnsi="Arial" w:cs="Arial"/>
        </w:rPr>
        <w:t>}</w:t>
      </w:r>
    </w:p>
    <w:p w14:paraId="130A1AC0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05B0E469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customer_firstName</w:t>
      </w:r>
      <w:proofErr w:type="spellEnd"/>
      <w:r>
        <w:rPr>
          <w:rFonts w:ascii="Arial" w:hAnsi="Arial" w:cs="Arial"/>
        </w:rPr>
        <w:t>} ${</w:t>
      </w:r>
      <w:proofErr w:type="spellStart"/>
      <w:r>
        <w:rPr>
          <w:rFonts w:ascii="Arial" w:hAnsi="Arial" w:cs="Arial"/>
        </w:rPr>
        <w:t>customer_name</w:t>
      </w:r>
      <w:proofErr w:type="spellEnd"/>
      <w:r>
        <w:rPr>
          <w:rFonts w:ascii="Arial" w:hAnsi="Arial" w:cs="Arial"/>
        </w:rPr>
        <w:t>}</w:t>
      </w:r>
    </w:p>
    <w:p w14:paraId="6E374D82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customer_street</w:t>
      </w:r>
      <w:proofErr w:type="spellEnd"/>
      <w:r>
        <w:rPr>
          <w:rFonts w:ascii="Arial" w:hAnsi="Arial" w:cs="Arial"/>
        </w:rPr>
        <w:t>}</w:t>
      </w:r>
    </w:p>
    <w:p w14:paraId="5AA56B5C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1714A16F" w14:textId="77777777" w:rsidR="0020133B" w:rsidRPr="001A6498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customer_plz</w:t>
      </w:r>
      <w:proofErr w:type="spellEnd"/>
      <w:r>
        <w:rPr>
          <w:rFonts w:ascii="Arial" w:hAnsi="Arial" w:cs="Arial"/>
        </w:rPr>
        <w:t>} ${</w:t>
      </w:r>
      <w:proofErr w:type="spellStart"/>
      <w:r>
        <w:rPr>
          <w:rFonts w:ascii="Arial" w:hAnsi="Arial" w:cs="Arial"/>
        </w:rPr>
        <w:t>customer_city</w:t>
      </w:r>
      <w:proofErr w:type="spellEnd"/>
      <w:r>
        <w:rPr>
          <w:rFonts w:ascii="Arial" w:hAnsi="Arial" w:cs="Arial"/>
        </w:rPr>
        <w:t>}</w:t>
      </w:r>
    </w:p>
    <w:p w14:paraId="0D81E037" w14:textId="77777777" w:rsidR="008E7CC3" w:rsidRDefault="008E7CC3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  <w:bookmarkStart w:id="0" w:name="Anrede"/>
      <w:bookmarkEnd w:id="0"/>
    </w:p>
    <w:p w14:paraId="4A835CFF" w14:textId="77777777" w:rsidR="008E7CC3" w:rsidRDefault="008E7CC3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  <w:bookmarkStart w:id="1" w:name="TitelName"/>
      <w:bookmarkStart w:id="2" w:name="Strasse"/>
      <w:bookmarkStart w:id="3" w:name="PLZOrt"/>
      <w:bookmarkEnd w:id="1"/>
      <w:bookmarkEnd w:id="2"/>
      <w:bookmarkEnd w:id="3"/>
    </w:p>
    <w:p w14:paraId="2C937343" w14:textId="77777777" w:rsidR="00904FB4" w:rsidRDefault="00904FB4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</w:p>
    <w:p w14:paraId="2FB995E7" w14:textId="77777777" w:rsidR="00904FB4" w:rsidRDefault="00904FB4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</w:p>
    <w:p w14:paraId="7DB87A1C" w14:textId="77777777" w:rsidR="00A72011" w:rsidRDefault="00A72011" w:rsidP="0085679C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2931710B" w14:textId="77777777" w:rsidR="003E06FB" w:rsidRPr="007D4961" w:rsidRDefault="003E06FB" w:rsidP="003E06FB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>Bitte geben Sie eine Überschrift an</w:t>
      </w:r>
    </w:p>
    <w:p w14:paraId="68CA89FC" w14:textId="77777777" w:rsidR="0085679C" w:rsidRDefault="0085679C" w:rsidP="0085679C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0"/>
          <w:szCs w:val="20"/>
        </w:rPr>
      </w:pPr>
    </w:p>
    <w:p w14:paraId="3D1C8454" w14:textId="77777777" w:rsidR="0085679C" w:rsidRPr="001A6498" w:rsidRDefault="00B5021F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Kommission: ${</w:t>
      </w:r>
      <w:proofErr w:type="spellStart"/>
      <w:r>
        <w:rPr>
          <w:rFonts w:ascii="Arial" w:hAnsi="Arial" w:cs="Arial"/>
          <w:sz w:val="22"/>
          <w:szCs w:val="22"/>
        </w:rPr>
        <w:t>project_name</w:t>
      </w:r>
      <w:proofErr w:type="spellEnd"/>
      <w:r>
        <w:rPr>
          <w:rFonts w:ascii="Arial" w:hAnsi="Arial" w:cs="Arial"/>
          <w:sz w:val="22"/>
          <w:szCs w:val="22"/>
        </w:rPr>
        <w:t>}</w:t>
      </w:r>
      <w:r w:rsidR="0085679C" w:rsidRPr="001A6498">
        <w:rPr>
          <w:rFonts w:ascii="Arial" w:hAnsi="Arial" w:cs="Arial"/>
          <w:sz w:val="22"/>
          <w:szCs w:val="22"/>
        </w:rPr>
        <w:tab/>
      </w:r>
      <w:r w:rsidR="001A6498">
        <w:rPr>
          <w:rFonts w:ascii="Arial" w:hAnsi="Arial" w:cs="Arial"/>
          <w:sz w:val="22"/>
          <w:szCs w:val="22"/>
        </w:rPr>
        <w:tab/>
      </w:r>
      <w:r w:rsidR="0085679C" w:rsidRPr="001A6498">
        <w:rPr>
          <w:rFonts w:ascii="Arial" w:hAnsi="Arial" w:cs="Arial"/>
          <w:sz w:val="22"/>
          <w:szCs w:val="22"/>
        </w:rPr>
        <w:t xml:space="preserve">Datum: </w:t>
      </w:r>
      <w:fldSimple w:instr=" DATE   \* MERGEFORMAT ">
        <w:r w:rsidR="008E73AC" w:rsidRPr="008E73AC">
          <w:rPr>
            <w:rFonts w:ascii="Arial" w:hAnsi="Arial" w:cs="Arial"/>
            <w:noProof/>
            <w:sz w:val="22"/>
            <w:szCs w:val="22"/>
          </w:rPr>
          <w:t>24.06.2024</w:t>
        </w:r>
      </w:fldSimple>
    </w:p>
    <w:p w14:paraId="0A0D670E" w14:textId="77777777" w:rsidR="0085679C" w:rsidRPr="00A71780" w:rsidRDefault="0085679C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ab/>
      </w:r>
      <w:r w:rsidRPr="007D4961">
        <w:rPr>
          <w:rFonts w:ascii="Arial" w:hAnsi="Arial" w:cs="Arial"/>
          <w:sz w:val="16"/>
          <w:szCs w:val="16"/>
        </w:rPr>
        <w:tab/>
      </w:r>
    </w:p>
    <w:p w14:paraId="3F374413" w14:textId="77777777" w:rsidR="0085679C" w:rsidRPr="007D4961" w:rsidRDefault="0085679C" w:rsidP="00015FA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463B6B63" w14:textId="77777777" w:rsidR="007D47C8" w:rsidRPr="001A6498" w:rsidRDefault="007D47C8" w:rsidP="007D47C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09390AD" w14:textId="77777777" w:rsidR="00AA2DC6" w:rsidRDefault="00AA2DC6" w:rsidP="00AA2DC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$[</w:t>
      </w:r>
      <w:proofErr w:type="spellStart"/>
      <w:r>
        <w:rPr>
          <w:rFonts w:ascii="Arial" w:hAnsi="Arial" w:cs="Arial"/>
          <w:sz w:val="20"/>
          <w:szCs w:val="20"/>
        </w:rPr>
        <w:t>positions</w:t>
      </w:r>
      <w:proofErr w:type="spellEnd"/>
      <w:r>
        <w:rPr>
          <w:rFonts w:ascii="Arial" w:hAnsi="Arial" w:cs="Arial"/>
          <w:sz w:val="20"/>
          <w:szCs w:val="20"/>
        </w:rPr>
        <w:t>]</w:t>
      </w:r>
    </w:p>
    <w:tbl>
      <w:tblPr>
        <w:tblW w:w="9970" w:type="dxa"/>
        <w:tblInd w:w="-278" w:type="dxa"/>
        <w:tblBorders>
          <w:top w:val="single" w:sz="2" w:space="0" w:color="000001"/>
          <w:left w:val="single" w:sz="2" w:space="0" w:color="000001"/>
          <w:bottom w:val="nil"/>
          <w:right w:val="nil"/>
          <w:insideH w:val="nil"/>
          <w:insideV w:val="nil"/>
        </w:tblBorders>
        <w:tblCellMar>
          <w:left w:w="6" w:type="dxa"/>
          <w:right w:w="70" w:type="dxa"/>
        </w:tblCellMar>
        <w:tblLook w:val="0000" w:firstRow="0" w:lastRow="0" w:firstColumn="0" w:lastColumn="0" w:noHBand="0" w:noVBand="0"/>
      </w:tblPr>
      <w:tblGrid>
        <w:gridCol w:w="2118"/>
        <w:gridCol w:w="1710"/>
        <w:gridCol w:w="72"/>
        <w:gridCol w:w="1830"/>
        <w:gridCol w:w="2492"/>
        <w:gridCol w:w="1748"/>
      </w:tblGrid>
      <w:tr w:rsidR="00AA2DC6" w14:paraId="74AE818B" w14:textId="77777777" w:rsidTr="00654D72">
        <w:trPr>
          <w:trHeight w:val="284"/>
          <w:tblHeader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68222346" w14:textId="77777777" w:rsidR="00AA2DC6" w:rsidRDefault="00AA2DC6" w:rsidP="00280A58">
            <w:r>
              <w:t>[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00B019F6" w14:textId="77777777" w:rsidR="00AA2DC6" w:rsidRDefault="00AA2DC6" w:rsidP="00280A58"/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7EE0AA8F" w14:textId="77777777" w:rsidR="00AA2DC6" w:rsidRDefault="00AA2DC6" w:rsidP="00280A58">
            <w:pPr>
              <w:pStyle w:val="TableContents"/>
            </w:pP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0BFC38FF" w14:textId="77777777" w:rsidR="00AA2DC6" w:rsidRDefault="00AA2DC6" w:rsidP="00280A58">
            <w:pPr>
              <w:pStyle w:val="TableContents"/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66235631" w14:textId="77777777" w:rsidR="00AA2DC6" w:rsidRDefault="00AA2DC6" w:rsidP="00280A58">
            <w:pPr>
              <w:pStyle w:val="TableContents"/>
              <w:jc w:val="right"/>
            </w:pPr>
          </w:p>
        </w:tc>
      </w:tr>
      <w:tr w:rsidR="00AA2DC6" w14:paraId="6AC56B8B" w14:textId="77777777" w:rsidTr="00654D72">
        <w:tblPrEx>
          <w:tblBorders>
            <w:bottom w:val="none" w:sz="0" w:space="0" w:color="auto"/>
            <w:right w:val="none" w:sz="0" w:space="0" w:color="auto"/>
          </w:tblBorders>
          <w:tblCellMar>
            <w:left w:w="27" w:type="dxa"/>
          </w:tblCellMar>
          <w:tblLook w:val="04A0" w:firstRow="1" w:lastRow="0" w:firstColumn="1" w:lastColumn="0" w:noHBand="0" w:noVBand="1"/>
        </w:tblPrEx>
        <w:trPr>
          <w:trHeight w:val="284"/>
          <w:tblHeader/>
        </w:trPr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65ACB957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Position</w:t>
            </w:r>
          </w:p>
        </w:tc>
        <w:tc>
          <w:tcPr>
            <w:tcW w:w="1710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2E4F2496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Anzahl</w:t>
            </w:r>
          </w:p>
        </w:tc>
        <w:tc>
          <w:tcPr>
            <w:tcW w:w="1902" w:type="dxa"/>
            <w:gridSpan w:val="2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2D3B4A23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249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5697EAAB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Einzelpreis</w:t>
            </w:r>
          </w:p>
        </w:tc>
        <w:tc>
          <w:tcPr>
            <w:tcW w:w="174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D1286AD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Gesamtpreis</w:t>
            </w:r>
          </w:p>
        </w:tc>
      </w:tr>
      <w:tr w:rsidR="00AA2DC6" w14:paraId="3F76DA98" w14:textId="77777777" w:rsidTr="00654D72">
        <w:trPr>
          <w:trHeight w:val="284"/>
          <w:tblHeader/>
        </w:trPr>
        <w:tc>
          <w:tcPr>
            <w:tcW w:w="2118" w:type="dxa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32BBA563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summary_pos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63C4A466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summary_x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902" w:type="dxa"/>
            <w:gridSpan w:val="2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09E3CA4E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summary_name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2492" w:type="dxa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02D4BF5F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summary_single_price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48" w:type="dxa"/>
            <w:tcBorders>
              <w:top w:val="single" w:sz="4" w:space="0" w:color="00000A"/>
              <w:left w:val="single" w:sz="2" w:space="0" w:color="000001"/>
              <w:bottom w:val="nil"/>
              <w:right w:val="single" w:sz="2" w:space="0" w:color="000001"/>
            </w:tcBorders>
            <w:shd w:val="clear" w:color="auto" w:fill="FFFFFF"/>
            <w:tcMar>
              <w:left w:w="6" w:type="dxa"/>
            </w:tcMar>
          </w:tcPr>
          <w:p w14:paraId="36BE595B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</w:tr>
      <w:tr w:rsidR="00AA2DC6" w14:paraId="6D12590B" w14:textId="77777777" w:rsidTr="00654D72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4DACBE3A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Nettobetrag</w:t>
            </w:r>
          </w:p>
        </w:tc>
        <w:tc>
          <w:tcPr>
            <w:tcW w:w="7852" w:type="dxa"/>
            <w:gridSpan w:val="5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  <w:vAlign w:val="center"/>
          </w:tcPr>
          <w:p w14:paraId="770A9C12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net_price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1107C3BD" w14:textId="77777777" w:rsidTr="00654D72">
        <w:trPr>
          <w:trHeight w:val="284"/>
        </w:trPr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73EEFA99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single" w:sz="4" w:space="0" w:color="00000A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3210A64F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single" w:sz="4" w:space="0" w:color="00000A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43C8FFBD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4B8D2144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71ECE779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Sonder-Rabatt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2879078B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46231944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</w:tr>
      <w:tr w:rsidR="00AA2DC6" w14:paraId="6D8F6420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00420633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[/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7FF4737E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5FFFA5FA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5CE3BA30" w14:textId="77777777" w:rsidTr="00654D72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31010694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Mehrwert-Steuer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0F66256C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tax_rate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5CB668EA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${tax}</w:t>
            </w:r>
          </w:p>
        </w:tc>
      </w:tr>
      <w:tr w:rsidR="00AA2DC6" w14:paraId="626AF5B5" w14:textId="77777777" w:rsidTr="00654D72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276AB3D5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Rechnungsbetrag</w:t>
            </w:r>
          </w:p>
        </w:tc>
        <w:tc>
          <w:tcPr>
            <w:tcW w:w="7852" w:type="dxa"/>
            <w:gridSpan w:val="5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4381B78A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total_price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340E5E93" w14:textId="77777777" w:rsidTr="00654D72">
        <w:trPr>
          <w:trHeight w:val="284"/>
        </w:trPr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3C611305" w14:textId="77777777" w:rsidR="00AA2DC6" w:rsidRDefault="00AA2DC6" w:rsidP="00280A58">
            <w:r>
              <w:t>[/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7852" w:type="dxa"/>
            <w:gridSpan w:val="5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732380BA" w14:textId="77777777" w:rsidR="00AA2DC6" w:rsidRDefault="00AA2DC6" w:rsidP="00280A58">
            <w:pPr>
              <w:jc w:val="right"/>
            </w:pPr>
          </w:p>
        </w:tc>
      </w:tr>
    </w:tbl>
    <w:p w14:paraId="264F02BF" w14:textId="77777777" w:rsidR="008B2100" w:rsidRDefault="008B2100" w:rsidP="00B229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0292EF5" w14:textId="77777777" w:rsidR="00035F7E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55" w:type="dxa"/>
          <w:left w:w="4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6"/>
        <w:gridCol w:w="4815"/>
      </w:tblGrid>
      <w:tr w:rsidR="00AA2DC6" w14:paraId="7BD0B02C" w14:textId="77777777" w:rsidTr="00280A58"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FB311E" w14:textId="77777777" w:rsidR="00AA2DC6" w:rsidRDefault="00AA2DC6" w:rsidP="00280A58">
            <w:pPr>
              <w:pStyle w:val="TableContents"/>
            </w:pPr>
            <w:r>
              <w:t>$[</w:t>
            </w:r>
            <w:proofErr w:type="spellStart"/>
            <w:r>
              <w:t>preview_table_outside</w:t>
            </w:r>
            <w:proofErr w:type="spellEnd"/>
            <w:r>
              <w:t>]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9803A5" w14:textId="77777777" w:rsidR="00AA2DC6" w:rsidRDefault="00AA2DC6" w:rsidP="00280A58">
            <w:pPr>
              <w:pStyle w:val="TableContents"/>
            </w:pPr>
            <w:r>
              <w:t>$[</w:t>
            </w:r>
            <w:proofErr w:type="spellStart"/>
            <w:r>
              <w:t>preview_table_inside</w:t>
            </w:r>
            <w:proofErr w:type="spellEnd"/>
            <w:r>
              <w:t>]</w:t>
            </w:r>
          </w:p>
        </w:tc>
      </w:tr>
    </w:tbl>
    <w:p w14:paraId="10038318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71C8F3FA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4544A9DE" w14:textId="77777777" w:rsidR="007D71EF" w:rsidRDefault="007D71EF" w:rsidP="007D71E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sectPr w:rsidR="007D71EF" w:rsidSect="00E47CE6">
      <w:headerReference w:type="default" r:id="rId6"/>
      <w:pgSz w:w="11906" w:h="16838"/>
      <w:pgMar w:top="1123" w:right="851" w:bottom="851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0DAB09" w14:textId="77777777" w:rsidR="0045763B" w:rsidRDefault="0045763B">
      <w:r>
        <w:separator/>
      </w:r>
    </w:p>
  </w:endnote>
  <w:endnote w:type="continuationSeparator" w:id="0">
    <w:p w14:paraId="28FA9094" w14:textId="77777777" w:rsidR="0045763B" w:rsidRDefault="00457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C3D79" w14:textId="77777777" w:rsidR="0045763B" w:rsidRDefault="0045763B">
      <w:r>
        <w:separator/>
      </w:r>
    </w:p>
  </w:footnote>
  <w:footnote w:type="continuationSeparator" w:id="0">
    <w:p w14:paraId="049491A6" w14:textId="77777777" w:rsidR="0045763B" w:rsidRDefault="00457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ED3B1" w14:textId="55CDA22C" w:rsidR="00D06F04" w:rsidRPr="0085679C" w:rsidRDefault="008E73AC" w:rsidP="0085679C">
    <w:pPr>
      <w:pStyle w:val="Kopfzeile"/>
      <w:tabs>
        <w:tab w:val="clear" w:pos="4536"/>
        <w:tab w:val="clear" w:pos="9072"/>
      </w:tabs>
      <w:jc w:val="right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20"/>
        <w:szCs w:val="20"/>
      </w:rPr>
      <w:drawing>
        <wp:inline distT="0" distB="0" distL="0" distR="0" wp14:anchorId="4CD360CE" wp14:editId="64A602CE">
          <wp:extent cx="779875" cy="701040"/>
          <wp:effectExtent l="0" t="0" r="0" b="0"/>
          <wp:docPr id="1039040083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040083" name="Grafik 10390400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816" cy="7243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1BFBFA" w14:textId="77777777" w:rsidR="00D06F04" w:rsidRDefault="00D06F04" w:rsidP="007D7BF7">
    <w:pPr>
      <w:pStyle w:val="Kopfzeile"/>
      <w:tabs>
        <w:tab w:val="clear" w:pos="4536"/>
        <w:tab w:val="clear" w:pos="9072"/>
      </w:tabs>
      <w:rPr>
        <w:rFonts w:ascii="Verdana" w:hAnsi="Verdana"/>
        <w:sz w:val="16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39C5"/>
    <w:rsid w:val="0000798F"/>
    <w:rsid w:val="000110BD"/>
    <w:rsid w:val="00015FAD"/>
    <w:rsid w:val="0001649A"/>
    <w:rsid w:val="000207FE"/>
    <w:rsid w:val="00022774"/>
    <w:rsid w:val="000339DB"/>
    <w:rsid w:val="000359A1"/>
    <w:rsid w:val="00035F7E"/>
    <w:rsid w:val="000409CD"/>
    <w:rsid w:val="00045C67"/>
    <w:rsid w:val="00050447"/>
    <w:rsid w:val="0005318F"/>
    <w:rsid w:val="00055775"/>
    <w:rsid w:val="0006436E"/>
    <w:rsid w:val="0007055B"/>
    <w:rsid w:val="00077212"/>
    <w:rsid w:val="00077366"/>
    <w:rsid w:val="000835BD"/>
    <w:rsid w:val="00093754"/>
    <w:rsid w:val="0009627F"/>
    <w:rsid w:val="00097BAD"/>
    <w:rsid w:val="000A36AD"/>
    <w:rsid w:val="000A60E4"/>
    <w:rsid w:val="000A63B8"/>
    <w:rsid w:val="000B7753"/>
    <w:rsid w:val="000C1E57"/>
    <w:rsid w:val="000D0134"/>
    <w:rsid w:val="000D08A7"/>
    <w:rsid w:val="000D3982"/>
    <w:rsid w:val="000D46E8"/>
    <w:rsid w:val="000D5D6C"/>
    <w:rsid w:val="000E14C2"/>
    <w:rsid w:val="000F11B7"/>
    <w:rsid w:val="000F25EB"/>
    <w:rsid w:val="000F2712"/>
    <w:rsid w:val="000F77AA"/>
    <w:rsid w:val="0010419F"/>
    <w:rsid w:val="00105483"/>
    <w:rsid w:val="00111260"/>
    <w:rsid w:val="001154F9"/>
    <w:rsid w:val="00117699"/>
    <w:rsid w:val="00123C6B"/>
    <w:rsid w:val="00126C39"/>
    <w:rsid w:val="00132889"/>
    <w:rsid w:val="00135001"/>
    <w:rsid w:val="00135FF1"/>
    <w:rsid w:val="0016020B"/>
    <w:rsid w:val="00163040"/>
    <w:rsid w:val="0017419F"/>
    <w:rsid w:val="001746D6"/>
    <w:rsid w:val="00175C45"/>
    <w:rsid w:val="001762BC"/>
    <w:rsid w:val="001763AC"/>
    <w:rsid w:val="00177B3A"/>
    <w:rsid w:val="0018205E"/>
    <w:rsid w:val="001A32D2"/>
    <w:rsid w:val="001A3B9F"/>
    <w:rsid w:val="001A56C7"/>
    <w:rsid w:val="001A6498"/>
    <w:rsid w:val="001B7B79"/>
    <w:rsid w:val="001C5DB0"/>
    <w:rsid w:val="001D7142"/>
    <w:rsid w:val="001D74CA"/>
    <w:rsid w:val="001E4D6C"/>
    <w:rsid w:val="001E616D"/>
    <w:rsid w:val="001E73AD"/>
    <w:rsid w:val="001F311C"/>
    <w:rsid w:val="001F40DC"/>
    <w:rsid w:val="001F4B91"/>
    <w:rsid w:val="0020133B"/>
    <w:rsid w:val="0022759A"/>
    <w:rsid w:val="00232C8A"/>
    <w:rsid w:val="00240ACE"/>
    <w:rsid w:val="002441E9"/>
    <w:rsid w:val="002553B6"/>
    <w:rsid w:val="002613D7"/>
    <w:rsid w:val="00262558"/>
    <w:rsid w:val="00267D69"/>
    <w:rsid w:val="002713B5"/>
    <w:rsid w:val="0027418E"/>
    <w:rsid w:val="002760FA"/>
    <w:rsid w:val="00280C04"/>
    <w:rsid w:val="0028707E"/>
    <w:rsid w:val="00295F73"/>
    <w:rsid w:val="00297089"/>
    <w:rsid w:val="002A1686"/>
    <w:rsid w:val="002B47CB"/>
    <w:rsid w:val="002C5FA9"/>
    <w:rsid w:val="002E3CF1"/>
    <w:rsid w:val="002E512B"/>
    <w:rsid w:val="002E578D"/>
    <w:rsid w:val="002F0A38"/>
    <w:rsid w:val="002F1D44"/>
    <w:rsid w:val="00302711"/>
    <w:rsid w:val="003071E0"/>
    <w:rsid w:val="003071F2"/>
    <w:rsid w:val="003076B1"/>
    <w:rsid w:val="0031059D"/>
    <w:rsid w:val="00314932"/>
    <w:rsid w:val="003168BB"/>
    <w:rsid w:val="0032478F"/>
    <w:rsid w:val="00330473"/>
    <w:rsid w:val="00330CC3"/>
    <w:rsid w:val="0034314C"/>
    <w:rsid w:val="00344EF1"/>
    <w:rsid w:val="00350154"/>
    <w:rsid w:val="00350380"/>
    <w:rsid w:val="003601B6"/>
    <w:rsid w:val="00365AA8"/>
    <w:rsid w:val="00367E8F"/>
    <w:rsid w:val="00373483"/>
    <w:rsid w:val="003737EC"/>
    <w:rsid w:val="00382B46"/>
    <w:rsid w:val="00392B74"/>
    <w:rsid w:val="003A0335"/>
    <w:rsid w:val="003A088C"/>
    <w:rsid w:val="003B6C51"/>
    <w:rsid w:val="003B7879"/>
    <w:rsid w:val="003C144F"/>
    <w:rsid w:val="003C6883"/>
    <w:rsid w:val="003D0376"/>
    <w:rsid w:val="003D4605"/>
    <w:rsid w:val="003E038B"/>
    <w:rsid w:val="003E06FB"/>
    <w:rsid w:val="003E3437"/>
    <w:rsid w:val="003E3721"/>
    <w:rsid w:val="003E3C32"/>
    <w:rsid w:val="003E78C2"/>
    <w:rsid w:val="003F0DA6"/>
    <w:rsid w:val="00400721"/>
    <w:rsid w:val="004113C3"/>
    <w:rsid w:val="00415A82"/>
    <w:rsid w:val="00416A2E"/>
    <w:rsid w:val="0042151A"/>
    <w:rsid w:val="0042643C"/>
    <w:rsid w:val="00443CC1"/>
    <w:rsid w:val="00452717"/>
    <w:rsid w:val="0045763B"/>
    <w:rsid w:val="004668F9"/>
    <w:rsid w:val="00472FAF"/>
    <w:rsid w:val="00482ED3"/>
    <w:rsid w:val="00485596"/>
    <w:rsid w:val="00486317"/>
    <w:rsid w:val="0049489C"/>
    <w:rsid w:val="004A0AC1"/>
    <w:rsid w:val="004A0CA3"/>
    <w:rsid w:val="004B0238"/>
    <w:rsid w:val="004B700E"/>
    <w:rsid w:val="004D0E73"/>
    <w:rsid w:val="004D28A4"/>
    <w:rsid w:val="004D788A"/>
    <w:rsid w:val="004E0EB7"/>
    <w:rsid w:val="004E7F61"/>
    <w:rsid w:val="004F09F5"/>
    <w:rsid w:val="004F37EB"/>
    <w:rsid w:val="0051363F"/>
    <w:rsid w:val="00515B7C"/>
    <w:rsid w:val="00516CFF"/>
    <w:rsid w:val="005254B4"/>
    <w:rsid w:val="005338D5"/>
    <w:rsid w:val="0053603E"/>
    <w:rsid w:val="00536354"/>
    <w:rsid w:val="00536495"/>
    <w:rsid w:val="0054732B"/>
    <w:rsid w:val="00551E22"/>
    <w:rsid w:val="0055413D"/>
    <w:rsid w:val="0055489A"/>
    <w:rsid w:val="00555814"/>
    <w:rsid w:val="00556F12"/>
    <w:rsid w:val="00561264"/>
    <w:rsid w:val="00564BCC"/>
    <w:rsid w:val="00566DEE"/>
    <w:rsid w:val="0058143E"/>
    <w:rsid w:val="0059161A"/>
    <w:rsid w:val="005931EA"/>
    <w:rsid w:val="00594FF8"/>
    <w:rsid w:val="005A003C"/>
    <w:rsid w:val="005A29BA"/>
    <w:rsid w:val="005A2A00"/>
    <w:rsid w:val="005A46B3"/>
    <w:rsid w:val="005A4D78"/>
    <w:rsid w:val="005A5F8B"/>
    <w:rsid w:val="005A677F"/>
    <w:rsid w:val="005B11F8"/>
    <w:rsid w:val="005B48DB"/>
    <w:rsid w:val="005C1522"/>
    <w:rsid w:val="005C3885"/>
    <w:rsid w:val="005C549A"/>
    <w:rsid w:val="005C54D1"/>
    <w:rsid w:val="005D6867"/>
    <w:rsid w:val="005E2310"/>
    <w:rsid w:val="005E25C8"/>
    <w:rsid w:val="005E66C0"/>
    <w:rsid w:val="005F6A2C"/>
    <w:rsid w:val="00613880"/>
    <w:rsid w:val="00624332"/>
    <w:rsid w:val="00633483"/>
    <w:rsid w:val="006413C3"/>
    <w:rsid w:val="006464FF"/>
    <w:rsid w:val="00654D72"/>
    <w:rsid w:val="00667DB8"/>
    <w:rsid w:val="006708B7"/>
    <w:rsid w:val="006843C6"/>
    <w:rsid w:val="00684487"/>
    <w:rsid w:val="00690F50"/>
    <w:rsid w:val="00691D8D"/>
    <w:rsid w:val="00691F10"/>
    <w:rsid w:val="00692B1C"/>
    <w:rsid w:val="006B2844"/>
    <w:rsid w:val="006B36A4"/>
    <w:rsid w:val="006B78D2"/>
    <w:rsid w:val="006C14D0"/>
    <w:rsid w:val="006C1DBE"/>
    <w:rsid w:val="006C40CD"/>
    <w:rsid w:val="006E0D73"/>
    <w:rsid w:val="006E30D3"/>
    <w:rsid w:val="006E5D58"/>
    <w:rsid w:val="006E5DB0"/>
    <w:rsid w:val="006F45C4"/>
    <w:rsid w:val="00700D32"/>
    <w:rsid w:val="007164EC"/>
    <w:rsid w:val="007228AE"/>
    <w:rsid w:val="00724494"/>
    <w:rsid w:val="00725D2A"/>
    <w:rsid w:val="00726E14"/>
    <w:rsid w:val="00744043"/>
    <w:rsid w:val="00764155"/>
    <w:rsid w:val="0077064F"/>
    <w:rsid w:val="007758A0"/>
    <w:rsid w:val="007815E2"/>
    <w:rsid w:val="007817FC"/>
    <w:rsid w:val="00791174"/>
    <w:rsid w:val="00797CC6"/>
    <w:rsid w:val="007A44BD"/>
    <w:rsid w:val="007A499B"/>
    <w:rsid w:val="007B3A39"/>
    <w:rsid w:val="007B67BE"/>
    <w:rsid w:val="007C3062"/>
    <w:rsid w:val="007C6D59"/>
    <w:rsid w:val="007D47C8"/>
    <w:rsid w:val="007D4961"/>
    <w:rsid w:val="007D6B81"/>
    <w:rsid w:val="007D71EF"/>
    <w:rsid w:val="007D7BF7"/>
    <w:rsid w:val="007E1D04"/>
    <w:rsid w:val="007E7ABF"/>
    <w:rsid w:val="007E7BF5"/>
    <w:rsid w:val="00804D1A"/>
    <w:rsid w:val="00816F61"/>
    <w:rsid w:val="00832460"/>
    <w:rsid w:val="00836BE8"/>
    <w:rsid w:val="00844712"/>
    <w:rsid w:val="00844FDE"/>
    <w:rsid w:val="008466D4"/>
    <w:rsid w:val="00852610"/>
    <w:rsid w:val="00854CC7"/>
    <w:rsid w:val="0085679C"/>
    <w:rsid w:val="00862BD4"/>
    <w:rsid w:val="00863685"/>
    <w:rsid w:val="00863E79"/>
    <w:rsid w:val="008A5A99"/>
    <w:rsid w:val="008B2100"/>
    <w:rsid w:val="008B5E3F"/>
    <w:rsid w:val="008C7064"/>
    <w:rsid w:val="008C7865"/>
    <w:rsid w:val="008D2ADE"/>
    <w:rsid w:val="008D32BC"/>
    <w:rsid w:val="008D32ED"/>
    <w:rsid w:val="008D3DC1"/>
    <w:rsid w:val="008D7EBA"/>
    <w:rsid w:val="008E73AC"/>
    <w:rsid w:val="008E7CC3"/>
    <w:rsid w:val="008F304D"/>
    <w:rsid w:val="00904FB4"/>
    <w:rsid w:val="00905A53"/>
    <w:rsid w:val="00906869"/>
    <w:rsid w:val="0091308C"/>
    <w:rsid w:val="0092121F"/>
    <w:rsid w:val="009245DD"/>
    <w:rsid w:val="00926000"/>
    <w:rsid w:val="00936BB2"/>
    <w:rsid w:val="009401DB"/>
    <w:rsid w:val="00941656"/>
    <w:rsid w:val="00943C2C"/>
    <w:rsid w:val="00944AEE"/>
    <w:rsid w:val="0095115B"/>
    <w:rsid w:val="009709CC"/>
    <w:rsid w:val="00981507"/>
    <w:rsid w:val="009843F8"/>
    <w:rsid w:val="00984701"/>
    <w:rsid w:val="009A4E95"/>
    <w:rsid w:val="009B5987"/>
    <w:rsid w:val="009C6139"/>
    <w:rsid w:val="009C78E2"/>
    <w:rsid w:val="009C7DC0"/>
    <w:rsid w:val="009E6095"/>
    <w:rsid w:val="009E7922"/>
    <w:rsid w:val="009F6A22"/>
    <w:rsid w:val="00A00060"/>
    <w:rsid w:val="00A029F0"/>
    <w:rsid w:val="00A154DC"/>
    <w:rsid w:val="00A173ED"/>
    <w:rsid w:val="00A17C7D"/>
    <w:rsid w:val="00A21AE5"/>
    <w:rsid w:val="00A30A8E"/>
    <w:rsid w:val="00A369C6"/>
    <w:rsid w:val="00A4425D"/>
    <w:rsid w:val="00A45637"/>
    <w:rsid w:val="00A46292"/>
    <w:rsid w:val="00A51DE9"/>
    <w:rsid w:val="00A5239D"/>
    <w:rsid w:val="00A55633"/>
    <w:rsid w:val="00A60BE2"/>
    <w:rsid w:val="00A71780"/>
    <w:rsid w:val="00A72011"/>
    <w:rsid w:val="00A8299B"/>
    <w:rsid w:val="00AA018D"/>
    <w:rsid w:val="00AA1942"/>
    <w:rsid w:val="00AA2DC6"/>
    <w:rsid w:val="00AA3155"/>
    <w:rsid w:val="00AA6298"/>
    <w:rsid w:val="00AC3982"/>
    <w:rsid w:val="00AC68A0"/>
    <w:rsid w:val="00AD3E89"/>
    <w:rsid w:val="00AE4116"/>
    <w:rsid w:val="00AE4948"/>
    <w:rsid w:val="00AF536C"/>
    <w:rsid w:val="00B03AF3"/>
    <w:rsid w:val="00B044EF"/>
    <w:rsid w:val="00B077F4"/>
    <w:rsid w:val="00B17397"/>
    <w:rsid w:val="00B17910"/>
    <w:rsid w:val="00B2175A"/>
    <w:rsid w:val="00B22990"/>
    <w:rsid w:val="00B23993"/>
    <w:rsid w:val="00B23EFC"/>
    <w:rsid w:val="00B2778E"/>
    <w:rsid w:val="00B36957"/>
    <w:rsid w:val="00B437F5"/>
    <w:rsid w:val="00B5021F"/>
    <w:rsid w:val="00B53D3B"/>
    <w:rsid w:val="00B621A0"/>
    <w:rsid w:val="00B65E83"/>
    <w:rsid w:val="00B6607A"/>
    <w:rsid w:val="00B665DD"/>
    <w:rsid w:val="00B72763"/>
    <w:rsid w:val="00B7347E"/>
    <w:rsid w:val="00B741CE"/>
    <w:rsid w:val="00B8320B"/>
    <w:rsid w:val="00B84A3C"/>
    <w:rsid w:val="00B871DD"/>
    <w:rsid w:val="00B95647"/>
    <w:rsid w:val="00BC107A"/>
    <w:rsid w:val="00BC4270"/>
    <w:rsid w:val="00BD45E6"/>
    <w:rsid w:val="00BD4F23"/>
    <w:rsid w:val="00BD6DF2"/>
    <w:rsid w:val="00BD7D22"/>
    <w:rsid w:val="00BE2F82"/>
    <w:rsid w:val="00BE3967"/>
    <w:rsid w:val="00BE74C3"/>
    <w:rsid w:val="00BE789D"/>
    <w:rsid w:val="00BF7355"/>
    <w:rsid w:val="00BF7EBC"/>
    <w:rsid w:val="00C16727"/>
    <w:rsid w:val="00C1681F"/>
    <w:rsid w:val="00C2055F"/>
    <w:rsid w:val="00C243DC"/>
    <w:rsid w:val="00C3123D"/>
    <w:rsid w:val="00C350B2"/>
    <w:rsid w:val="00C5031E"/>
    <w:rsid w:val="00C516BE"/>
    <w:rsid w:val="00C52CD3"/>
    <w:rsid w:val="00C550E3"/>
    <w:rsid w:val="00C5786E"/>
    <w:rsid w:val="00C92F14"/>
    <w:rsid w:val="00C9348B"/>
    <w:rsid w:val="00CA4DCD"/>
    <w:rsid w:val="00CB10DF"/>
    <w:rsid w:val="00CB396B"/>
    <w:rsid w:val="00CC1618"/>
    <w:rsid w:val="00CC214E"/>
    <w:rsid w:val="00CC261F"/>
    <w:rsid w:val="00CC487A"/>
    <w:rsid w:val="00CE3FE3"/>
    <w:rsid w:val="00CE787D"/>
    <w:rsid w:val="00CF624D"/>
    <w:rsid w:val="00D05CBA"/>
    <w:rsid w:val="00D05F29"/>
    <w:rsid w:val="00D06F04"/>
    <w:rsid w:val="00D113B5"/>
    <w:rsid w:val="00D14971"/>
    <w:rsid w:val="00D20AC0"/>
    <w:rsid w:val="00D26CED"/>
    <w:rsid w:val="00D303A2"/>
    <w:rsid w:val="00D378AC"/>
    <w:rsid w:val="00D473AD"/>
    <w:rsid w:val="00D544A0"/>
    <w:rsid w:val="00D5496B"/>
    <w:rsid w:val="00D704AD"/>
    <w:rsid w:val="00D71B34"/>
    <w:rsid w:val="00D86E8C"/>
    <w:rsid w:val="00D94DA9"/>
    <w:rsid w:val="00DA4136"/>
    <w:rsid w:val="00DA7F71"/>
    <w:rsid w:val="00DB5005"/>
    <w:rsid w:val="00DC2176"/>
    <w:rsid w:val="00DD1B40"/>
    <w:rsid w:val="00DD3264"/>
    <w:rsid w:val="00DD3C6B"/>
    <w:rsid w:val="00DE23A6"/>
    <w:rsid w:val="00DF1FFD"/>
    <w:rsid w:val="00E036E7"/>
    <w:rsid w:val="00E146A8"/>
    <w:rsid w:val="00E240F3"/>
    <w:rsid w:val="00E40344"/>
    <w:rsid w:val="00E47CE6"/>
    <w:rsid w:val="00E509DD"/>
    <w:rsid w:val="00E6695F"/>
    <w:rsid w:val="00E7108D"/>
    <w:rsid w:val="00E72ED1"/>
    <w:rsid w:val="00E74CBE"/>
    <w:rsid w:val="00E82125"/>
    <w:rsid w:val="00E821E8"/>
    <w:rsid w:val="00E839C5"/>
    <w:rsid w:val="00E840B2"/>
    <w:rsid w:val="00EA48EB"/>
    <w:rsid w:val="00EA660F"/>
    <w:rsid w:val="00EB3DBF"/>
    <w:rsid w:val="00EC1494"/>
    <w:rsid w:val="00EC3D2A"/>
    <w:rsid w:val="00EC7EBB"/>
    <w:rsid w:val="00EE317D"/>
    <w:rsid w:val="00EE7438"/>
    <w:rsid w:val="00F0427B"/>
    <w:rsid w:val="00F05346"/>
    <w:rsid w:val="00F33C32"/>
    <w:rsid w:val="00F3620B"/>
    <w:rsid w:val="00F43130"/>
    <w:rsid w:val="00F453A1"/>
    <w:rsid w:val="00F47DDA"/>
    <w:rsid w:val="00F53E49"/>
    <w:rsid w:val="00F62B1D"/>
    <w:rsid w:val="00F62B84"/>
    <w:rsid w:val="00F679E4"/>
    <w:rsid w:val="00F76331"/>
    <w:rsid w:val="00F77D97"/>
    <w:rsid w:val="00F9089C"/>
    <w:rsid w:val="00F94F61"/>
    <w:rsid w:val="00F956CE"/>
    <w:rsid w:val="00FA6D72"/>
    <w:rsid w:val="00FB0C16"/>
    <w:rsid w:val="00FB39C5"/>
    <w:rsid w:val="00FC067C"/>
    <w:rsid w:val="00FC3D73"/>
    <w:rsid w:val="00FC4299"/>
    <w:rsid w:val="00FC7B36"/>
    <w:rsid w:val="00FD08C3"/>
    <w:rsid w:val="00FD53F9"/>
    <w:rsid w:val="00FE1178"/>
    <w:rsid w:val="00FE32D9"/>
    <w:rsid w:val="00FE3A20"/>
    <w:rsid w:val="00FE56D2"/>
    <w:rsid w:val="00FF5D60"/>
    <w:rsid w:val="00FF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D23C0"/>
  <w15:docId w15:val="{FC188771-796C-43AF-B334-CE24CD16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5115B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56F1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56F1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56F12"/>
  </w:style>
  <w:style w:type="paragraph" w:styleId="StandardWeb">
    <w:name w:val="Normal (Web)"/>
    <w:basedOn w:val="Standard"/>
    <w:rsid w:val="00556F12"/>
    <w:pPr>
      <w:spacing w:before="100" w:beforeAutospacing="1" w:after="11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679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67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bsatz-Standardschriftart"/>
    <w:rsid w:val="00C9348B"/>
  </w:style>
  <w:style w:type="table" w:styleId="Tabellenraster">
    <w:name w:val="Table Grid"/>
    <w:basedOn w:val="NormaleTabelle"/>
    <w:uiPriority w:val="59"/>
    <w:rsid w:val="0056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AA2DC6"/>
    <w:pPr>
      <w:suppressAutoHyphens/>
      <w:spacing w:after="200" w:line="276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noblesse\document\Angebot-THERMOSECUR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Angebot-THERMOSECUR.dot</Template>
  <TotalTime>0</TotalTime>
  <Pages>1</Pages>
  <Words>89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</dc:creator>
  <cp:lastModifiedBy>Mirjam Bachmann</cp:lastModifiedBy>
  <cp:revision>7</cp:revision>
  <dcterms:created xsi:type="dcterms:W3CDTF">2014-01-29T10:09:00Z</dcterms:created>
  <dcterms:modified xsi:type="dcterms:W3CDTF">2024-06-24T10:47:00Z</dcterms:modified>
</cp:coreProperties>
</file>