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4D0B3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07374F74" w14:textId="77777777" w:rsidR="0085679C" w:rsidRDefault="0085679C" w:rsidP="0085679C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</w:p>
    <w:p w14:paraId="6FEFC23F" w14:textId="77777777" w:rsidR="0085679C" w:rsidRPr="001A6498" w:rsidRDefault="00B5021F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Kommission: ${</w:t>
      </w:r>
      <w:proofErr w:type="spellStart"/>
      <w:r>
        <w:rPr>
          <w:rFonts w:ascii="Arial" w:hAnsi="Arial" w:cs="Arial"/>
          <w:sz w:val="22"/>
          <w:szCs w:val="22"/>
        </w:rPr>
        <w:t>project_name</w:t>
      </w:r>
      <w:proofErr w:type="spellEnd"/>
      <w:r>
        <w:rPr>
          <w:rFonts w:ascii="Arial" w:hAnsi="Arial" w:cs="Arial"/>
          <w:sz w:val="22"/>
          <w:szCs w:val="22"/>
        </w:rPr>
        <w:t>}</w:t>
      </w:r>
      <w:r w:rsidR="0085679C" w:rsidRPr="001A6498">
        <w:rPr>
          <w:rFonts w:ascii="Arial" w:hAnsi="Arial" w:cs="Arial"/>
          <w:sz w:val="22"/>
          <w:szCs w:val="22"/>
        </w:rPr>
        <w:tab/>
      </w:r>
      <w:r w:rsidR="001A6498">
        <w:rPr>
          <w:rFonts w:ascii="Arial" w:hAnsi="Arial" w:cs="Arial"/>
          <w:sz w:val="22"/>
          <w:szCs w:val="22"/>
        </w:rPr>
        <w:tab/>
      </w:r>
      <w:r w:rsidR="0085679C"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2B1633" w:rsidRPr="002B1633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5BFBD210" w14:textId="77777777" w:rsidR="0085679C" w:rsidRPr="00A71780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  <w:r w:rsidRPr="007D4961">
        <w:rPr>
          <w:rFonts w:ascii="Arial" w:hAnsi="Arial" w:cs="Arial"/>
          <w:sz w:val="16"/>
          <w:szCs w:val="16"/>
        </w:rPr>
        <w:tab/>
      </w:r>
    </w:p>
    <w:p w14:paraId="66B68E4C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047DD553" w14:textId="77777777" w:rsidR="007D47C8" w:rsidRPr="001A6498" w:rsidRDefault="007D47C8" w:rsidP="007D47C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A6D9137" w14:textId="77777777" w:rsidR="00AA2DC6" w:rsidRDefault="00AA2DC6" w:rsidP="00AA2D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970" w:type="dxa"/>
        <w:tblInd w:w="-27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710"/>
        <w:gridCol w:w="72"/>
        <w:gridCol w:w="1830"/>
        <w:gridCol w:w="2492"/>
        <w:gridCol w:w="1748"/>
      </w:tblGrid>
      <w:tr w:rsidR="00AA2DC6" w14:paraId="058AF163" w14:textId="77777777" w:rsidTr="004B3310">
        <w:trPr>
          <w:trHeight w:val="284"/>
          <w:tblHeader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868D070" w14:textId="77777777" w:rsidR="00AA2DC6" w:rsidRDefault="00AA2DC6" w:rsidP="00280A58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381109EB" w14:textId="77777777" w:rsidR="00AA2DC6" w:rsidRDefault="00AA2DC6" w:rsidP="00280A58"/>
        </w:tc>
        <w:tc>
          <w:tcPr>
            <w:tcW w:w="1902" w:type="dxa"/>
            <w:gridSpan w:val="2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0B63CD0" w14:textId="77777777" w:rsidR="00AA2DC6" w:rsidRDefault="00AA2DC6" w:rsidP="00280A58">
            <w:pPr>
              <w:pStyle w:val="TableContents"/>
            </w:pP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A47B321" w14:textId="77777777" w:rsidR="00AA2DC6" w:rsidRDefault="00AA2DC6" w:rsidP="00280A58">
            <w:pPr>
              <w:pStyle w:val="TableContents"/>
            </w:pPr>
          </w:p>
        </w:tc>
        <w:tc>
          <w:tcPr>
            <w:tcW w:w="174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5BAFE256" w14:textId="77777777" w:rsidR="00AA2DC6" w:rsidRDefault="00AA2DC6" w:rsidP="00280A58">
            <w:pPr>
              <w:pStyle w:val="TableContents"/>
              <w:jc w:val="right"/>
            </w:pPr>
          </w:p>
        </w:tc>
      </w:tr>
      <w:tr w:rsidR="00AA2DC6" w14:paraId="407F8F96" w14:textId="77777777" w:rsidTr="004B3310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rHeight w:val="284"/>
          <w:tblHeader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3E5B04E8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44D81CFC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31DCCE2F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shd w:val="clear" w:color="auto" w:fill="D9D9D9" w:themeFill="background1" w:themeFillShade="D9"/>
            <w:hideMark/>
          </w:tcPr>
          <w:p w14:paraId="7EDEA45B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74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3E543B9B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AA2DC6" w14:paraId="5054A0CC" w14:textId="77777777" w:rsidTr="004B3310">
        <w:trPr>
          <w:trHeight w:val="284"/>
          <w:tblHeader/>
        </w:trPr>
        <w:tc>
          <w:tcPr>
            <w:tcW w:w="2118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78B44501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36C83D90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3AEE7D14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4" w:space="0" w:color="00000A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6A4131D8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48" w:type="dxa"/>
            <w:tcBorders>
              <w:top w:val="single" w:sz="4" w:space="0" w:color="00000A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6222138B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AA2DC6" w14:paraId="12FD454E" w14:textId="77777777" w:rsidTr="004B3310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59A9A220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5BBD94AB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585450D8" w14:textId="77777777" w:rsidTr="004B3310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19588B5E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4E75A4E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single" w:sz="4" w:space="0" w:color="00000A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6A805546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40EDF310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5AE5652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C32582F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326DFF75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AA2DC6" w14:paraId="2C7FCD82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03927233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2433C9A6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71CBA4D7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6697AA60" w14:textId="77777777" w:rsidTr="004B3310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DFBC261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E5CC805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8725E47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AA2DC6" w14:paraId="6E543003" w14:textId="77777777" w:rsidTr="004B3310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637003E2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852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5B51DB3A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460E10D6" w14:textId="77777777" w:rsidTr="004B3310">
        <w:trPr>
          <w:trHeight w:val="284"/>
        </w:trPr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2EC2CB2B" w14:textId="77777777" w:rsidR="00AA2DC6" w:rsidRDefault="00AA2DC6" w:rsidP="00280A58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852" w:type="dxa"/>
            <w:gridSpan w:val="5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01F8EFA4" w14:textId="77777777" w:rsidR="00AA2DC6" w:rsidRDefault="00AA2DC6" w:rsidP="00280A58">
            <w:pPr>
              <w:jc w:val="right"/>
            </w:pPr>
          </w:p>
        </w:tc>
      </w:tr>
    </w:tbl>
    <w:p w14:paraId="24A8CCAB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AC08E50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15"/>
      </w:tblGrid>
      <w:tr w:rsidR="00AA2DC6" w14:paraId="027264BA" w14:textId="77777777" w:rsidTr="00280A58"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209D3B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preview_table_outside</w:t>
            </w:r>
            <w:proofErr w:type="spellEnd"/>
            <w:r>
              <w:t>]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3CB82D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preview_table_inside</w:t>
            </w:r>
            <w:proofErr w:type="spellEnd"/>
            <w:r>
              <w:t>]</w:t>
            </w:r>
          </w:p>
        </w:tc>
      </w:tr>
    </w:tbl>
    <w:p w14:paraId="798EE6E5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7A3CC94A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09031499" w14:textId="77777777" w:rsidR="007D71EF" w:rsidRDefault="007D71EF" w:rsidP="007D71E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7D71EF" w:rsidSect="00E47C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269668" w14:textId="77777777" w:rsidR="00713227" w:rsidRDefault="00713227">
      <w:r>
        <w:separator/>
      </w:r>
    </w:p>
  </w:endnote>
  <w:endnote w:type="continuationSeparator" w:id="0">
    <w:p w14:paraId="722C1871" w14:textId="77777777" w:rsidR="00713227" w:rsidRDefault="00713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DCD79" w14:textId="77777777" w:rsidR="002B1633" w:rsidRDefault="002B163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9D66A" w14:textId="77777777" w:rsidR="002B1633" w:rsidRDefault="002B1633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6FEC0" w14:textId="77777777" w:rsidR="002B1633" w:rsidRDefault="002B163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28A1A6" w14:textId="77777777" w:rsidR="00713227" w:rsidRDefault="00713227">
      <w:r>
        <w:separator/>
      </w:r>
    </w:p>
  </w:footnote>
  <w:footnote w:type="continuationSeparator" w:id="0">
    <w:p w14:paraId="0EFDEE6B" w14:textId="77777777" w:rsidR="00713227" w:rsidRDefault="00713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DA9D4E" w14:textId="77777777" w:rsidR="002B1633" w:rsidRDefault="002B163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799AF" w14:textId="38FA93A4" w:rsidR="00D06F04" w:rsidRPr="0085679C" w:rsidRDefault="002B1633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7FFEDB3B" wp14:editId="123A9B2C">
          <wp:extent cx="873121" cy="784860"/>
          <wp:effectExtent l="0" t="0" r="0" b="0"/>
          <wp:docPr id="2140532269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0532269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9870" cy="7909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0F887F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4684E" w14:textId="77777777" w:rsidR="002B1633" w:rsidRDefault="002B1633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798F"/>
    <w:rsid w:val="000110BD"/>
    <w:rsid w:val="00015FAD"/>
    <w:rsid w:val="0001649A"/>
    <w:rsid w:val="000207FE"/>
    <w:rsid w:val="00022774"/>
    <w:rsid w:val="000339DB"/>
    <w:rsid w:val="000359A1"/>
    <w:rsid w:val="00035F7E"/>
    <w:rsid w:val="000409CD"/>
    <w:rsid w:val="00045C67"/>
    <w:rsid w:val="00050447"/>
    <w:rsid w:val="0005318F"/>
    <w:rsid w:val="00055775"/>
    <w:rsid w:val="0006436E"/>
    <w:rsid w:val="0007055B"/>
    <w:rsid w:val="00077212"/>
    <w:rsid w:val="00077366"/>
    <w:rsid w:val="000835BD"/>
    <w:rsid w:val="00093754"/>
    <w:rsid w:val="0009627F"/>
    <w:rsid w:val="00097BAD"/>
    <w:rsid w:val="000A36AD"/>
    <w:rsid w:val="000A60E4"/>
    <w:rsid w:val="000A63B8"/>
    <w:rsid w:val="000B7753"/>
    <w:rsid w:val="000C1E57"/>
    <w:rsid w:val="000D0134"/>
    <w:rsid w:val="000D08A7"/>
    <w:rsid w:val="000D3982"/>
    <w:rsid w:val="000D46E8"/>
    <w:rsid w:val="000D5D6C"/>
    <w:rsid w:val="000E14C2"/>
    <w:rsid w:val="000F11B7"/>
    <w:rsid w:val="000F25EB"/>
    <w:rsid w:val="000F2712"/>
    <w:rsid w:val="000F77AA"/>
    <w:rsid w:val="0010419F"/>
    <w:rsid w:val="00105483"/>
    <w:rsid w:val="00111260"/>
    <w:rsid w:val="001154F9"/>
    <w:rsid w:val="00117699"/>
    <w:rsid w:val="00123C6B"/>
    <w:rsid w:val="00132889"/>
    <w:rsid w:val="00135001"/>
    <w:rsid w:val="00135FF1"/>
    <w:rsid w:val="0016020B"/>
    <w:rsid w:val="00163040"/>
    <w:rsid w:val="0017419F"/>
    <w:rsid w:val="001746D6"/>
    <w:rsid w:val="00175C45"/>
    <w:rsid w:val="001762BC"/>
    <w:rsid w:val="001763AC"/>
    <w:rsid w:val="00177B3A"/>
    <w:rsid w:val="0018205E"/>
    <w:rsid w:val="001A32D2"/>
    <w:rsid w:val="001A3B9F"/>
    <w:rsid w:val="001A56C7"/>
    <w:rsid w:val="001A6498"/>
    <w:rsid w:val="001B7B79"/>
    <w:rsid w:val="001C5DB0"/>
    <w:rsid w:val="001D7142"/>
    <w:rsid w:val="001D74CA"/>
    <w:rsid w:val="001E4D6C"/>
    <w:rsid w:val="001E616D"/>
    <w:rsid w:val="001E73AD"/>
    <w:rsid w:val="001F311C"/>
    <w:rsid w:val="001F40DC"/>
    <w:rsid w:val="001F4B91"/>
    <w:rsid w:val="0020133B"/>
    <w:rsid w:val="0022759A"/>
    <w:rsid w:val="00232C8A"/>
    <w:rsid w:val="00240ACE"/>
    <w:rsid w:val="002441E9"/>
    <w:rsid w:val="002553B6"/>
    <w:rsid w:val="002613D7"/>
    <w:rsid w:val="00262558"/>
    <w:rsid w:val="00267D69"/>
    <w:rsid w:val="002713B5"/>
    <w:rsid w:val="0027418E"/>
    <w:rsid w:val="002760FA"/>
    <w:rsid w:val="00280C04"/>
    <w:rsid w:val="0028707E"/>
    <w:rsid w:val="00295F73"/>
    <w:rsid w:val="00297089"/>
    <w:rsid w:val="002A1686"/>
    <w:rsid w:val="002B1633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478F"/>
    <w:rsid w:val="00330473"/>
    <w:rsid w:val="00330CC3"/>
    <w:rsid w:val="0034314C"/>
    <w:rsid w:val="00344EF1"/>
    <w:rsid w:val="00350154"/>
    <w:rsid w:val="00350380"/>
    <w:rsid w:val="003601B6"/>
    <w:rsid w:val="00365AA8"/>
    <w:rsid w:val="00367E8F"/>
    <w:rsid w:val="00373483"/>
    <w:rsid w:val="003737EC"/>
    <w:rsid w:val="00382B46"/>
    <w:rsid w:val="00392B74"/>
    <w:rsid w:val="003A0335"/>
    <w:rsid w:val="003A088C"/>
    <w:rsid w:val="003B6C51"/>
    <w:rsid w:val="003B7879"/>
    <w:rsid w:val="003C144F"/>
    <w:rsid w:val="003C6883"/>
    <w:rsid w:val="003D0376"/>
    <w:rsid w:val="003D4605"/>
    <w:rsid w:val="003E038B"/>
    <w:rsid w:val="003E06FB"/>
    <w:rsid w:val="003E3437"/>
    <w:rsid w:val="003E3721"/>
    <w:rsid w:val="003E3C32"/>
    <w:rsid w:val="003E78C2"/>
    <w:rsid w:val="003F0DA6"/>
    <w:rsid w:val="00400721"/>
    <w:rsid w:val="004113C3"/>
    <w:rsid w:val="00415A82"/>
    <w:rsid w:val="00416A2E"/>
    <w:rsid w:val="0042151A"/>
    <w:rsid w:val="0042643C"/>
    <w:rsid w:val="00443CC1"/>
    <w:rsid w:val="00452717"/>
    <w:rsid w:val="004668F9"/>
    <w:rsid w:val="00467BB2"/>
    <w:rsid w:val="00472FAF"/>
    <w:rsid w:val="00482ED3"/>
    <w:rsid w:val="00485596"/>
    <w:rsid w:val="00486317"/>
    <w:rsid w:val="0049489C"/>
    <w:rsid w:val="004A0AC1"/>
    <w:rsid w:val="004A0CA3"/>
    <w:rsid w:val="004B0238"/>
    <w:rsid w:val="004B3310"/>
    <w:rsid w:val="004B700E"/>
    <w:rsid w:val="004D0E73"/>
    <w:rsid w:val="004D28A4"/>
    <w:rsid w:val="004D788A"/>
    <w:rsid w:val="004E0EB7"/>
    <w:rsid w:val="004E7F61"/>
    <w:rsid w:val="004F09F5"/>
    <w:rsid w:val="004F37EB"/>
    <w:rsid w:val="0051363F"/>
    <w:rsid w:val="00515B7C"/>
    <w:rsid w:val="00516CFF"/>
    <w:rsid w:val="005254B4"/>
    <w:rsid w:val="005338D5"/>
    <w:rsid w:val="0053603E"/>
    <w:rsid w:val="00536354"/>
    <w:rsid w:val="00536495"/>
    <w:rsid w:val="0054732B"/>
    <w:rsid w:val="00551E22"/>
    <w:rsid w:val="0055413D"/>
    <w:rsid w:val="0055489A"/>
    <w:rsid w:val="00555814"/>
    <w:rsid w:val="00556F12"/>
    <w:rsid w:val="00561264"/>
    <w:rsid w:val="00564BCC"/>
    <w:rsid w:val="00566DEE"/>
    <w:rsid w:val="0058143E"/>
    <w:rsid w:val="0059161A"/>
    <w:rsid w:val="005931EA"/>
    <w:rsid w:val="00594FF8"/>
    <w:rsid w:val="005A003C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E2310"/>
    <w:rsid w:val="005E25C8"/>
    <w:rsid w:val="005E66C0"/>
    <w:rsid w:val="00613880"/>
    <w:rsid w:val="00624332"/>
    <w:rsid w:val="00633483"/>
    <w:rsid w:val="006413C3"/>
    <w:rsid w:val="006464FF"/>
    <w:rsid w:val="00667DB8"/>
    <w:rsid w:val="006708B7"/>
    <w:rsid w:val="006843C6"/>
    <w:rsid w:val="00684487"/>
    <w:rsid w:val="00691D8D"/>
    <w:rsid w:val="00691F10"/>
    <w:rsid w:val="00692B1C"/>
    <w:rsid w:val="006B2844"/>
    <w:rsid w:val="006B36A4"/>
    <w:rsid w:val="006B78D2"/>
    <w:rsid w:val="006C14D0"/>
    <w:rsid w:val="006C1DBE"/>
    <w:rsid w:val="006C40CD"/>
    <w:rsid w:val="006E0D73"/>
    <w:rsid w:val="006E30D3"/>
    <w:rsid w:val="006E5D58"/>
    <w:rsid w:val="006E5DB0"/>
    <w:rsid w:val="006F45C4"/>
    <w:rsid w:val="00700D32"/>
    <w:rsid w:val="00713227"/>
    <w:rsid w:val="007164EC"/>
    <w:rsid w:val="007228AE"/>
    <w:rsid w:val="00724494"/>
    <w:rsid w:val="00725D2A"/>
    <w:rsid w:val="00726E14"/>
    <w:rsid w:val="00744043"/>
    <w:rsid w:val="00764155"/>
    <w:rsid w:val="0077064F"/>
    <w:rsid w:val="007758A0"/>
    <w:rsid w:val="007815E2"/>
    <w:rsid w:val="007817FC"/>
    <w:rsid w:val="00791174"/>
    <w:rsid w:val="00797CC6"/>
    <w:rsid w:val="007A44BD"/>
    <w:rsid w:val="007A499B"/>
    <w:rsid w:val="007B313A"/>
    <w:rsid w:val="007B3A39"/>
    <w:rsid w:val="007B67BE"/>
    <w:rsid w:val="007C3062"/>
    <w:rsid w:val="007C6D59"/>
    <w:rsid w:val="007D47C8"/>
    <w:rsid w:val="007D4961"/>
    <w:rsid w:val="007D6B81"/>
    <w:rsid w:val="007D71EF"/>
    <w:rsid w:val="007D7BF7"/>
    <w:rsid w:val="007E1D04"/>
    <w:rsid w:val="007E7ABF"/>
    <w:rsid w:val="007E7BF5"/>
    <w:rsid w:val="00804D1A"/>
    <w:rsid w:val="00816F61"/>
    <w:rsid w:val="00832460"/>
    <w:rsid w:val="00836BE8"/>
    <w:rsid w:val="00844712"/>
    <w:rsid w:val="00844FDE"/>
    <w:rsid w:val="008466D4"/>
    <w:rsid w:val="00852610"/>
    <w:rsid w:val="00854CC7"/>
    <w:rsid w:val="0085679C"/>
    <w:rsid w:val="00862BD4"/>
    <w:rsid w:val="00863685"/>
    <w:rsid w:val="00863E79"/>
    <w:rsid w:val="008A346D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7CC3"/>
    <w:rsid w:val="008F304D"/>
    <w:rsid w:val="00904FB4"/>
    <w:rsid w:val="00905A53"/>
    <w:rsid w:val="00906869"/>
    <w:rsid w:val="0091308C"/>
    <w:rsid w:val="0092121F"/>
    <w:rsid w:val="009245DD"/>
    <w:rsid w:val="00924FD8"/>
    <w:rsid w:val="00926000"/>
    <w:rsid w:val="00936BB2"/>
    <w:rsid w:val="009401DB"/>
    <w:rsid w:val="00941656"/>
    <w:rsid w:val="00943C2C"/>
    <w:rsid w:val="00944AEE"/>
    <w:rsid w:val="0095115B"/>
    <w:rsid w:val="009709CC"/>
    <w:rsid w:val="00981507"/>
    <w:rsid w:val="009843F8"/>
    <w:rsid w:val="00984701"/>
    <w:rsid w:val="009A4E95"/>
    <w:rsid w:val="009B5987"/>
    <w:rsid w:val="009C43D1"/>
    <w:rsid w:val="009C6139"/>
    <w:rsid w:val="009C78E2"/>
    <w:rsid w:val="009C7DC0"/>
    <w:rsid w:val="009E6095"/>
    <w:rsid w:val="009E7922"/>
    <w:rsid w:val="009F6A22"/>
    <w:rsid w:val="00A00060"/>
    <w:rsid w:val="00A029F0"/>
    <w:rsid w:val="00A154DC"/>
    <w:rsid w:val="00A173ED"/>
    <w:rsid w:val="00A17C7D"/>
    <w:rsid w:val="00A21AE5"/>
    <w:rsid w:val="00A30A8E"/>
    <w:rsid w:val="00A369C6"/>
    <w:rsid w:val="00A4425D"/>
    <w:rsid w:val="00A45637"/>
    <w:rsid w:val="00A46292"/>
    <w:rsid w:val="00A5239D"/>
    <w:rsid w:val="00A55633"/>
    <w:rsid w:val="00A60BE2"/>
    <w:rsid w:val="00A71780"/>
    <w:rsid w:val="00A72011"/>
    <w:rsid w:val="00A8299B"/>
    <w:rsid w:val="00A956C6"/>
    <w:rsid w:val="00AA018D"/>
    <w:rsid w:val="00AA1942"/>
    <w:rsid w:val="00AA2DC6"/>
    <w:rsid w:val="00AA3155"/>
    <w:rsid w:val="00AA6298"/>
    <w:rsid w:val="00AC3982"/>
    <w:rsid w:val="00AC68A0"/>
    <w:rsid w:val="00AD3E89"/>
    <w:rsid w:val="00AE4116"/>
    <w:rsid w:val="00AE4948"/>
    <w:rsid w:val="00AF536C"/>
    <w:rsid w:val="00B03AF3"/>
    <w:rsid w:val="00B044EF"/>
    <w:rsid w:val="00B077F4"/>
    <w:rsid w:val="00B17397"/>
    <w:rsid w:val="00B17910"/>
    <w:rsid w:val="00B2175A"/>
    <w:rsid w:val="00B22990"/>
    <w:rsid w:val="00B23993"/>
    <w:rsid w:val="00B23EFC"/>
    <w:rsid w:val="00B2778E"/>
    <w:rsid w:val="00B36957"/>
    <w:rsid w:val="00B437F5"/>
    <w:rsid w:val="00B5021F"/>
    <w:rsid w:val="00B53D3B"/>
    <w:rsid w:val="00B621A0"/>
    <w:rsid w:val="00B65E83"/>
    <w:rsid w:val="00B6607A"/>
    <w:rsid w:val="00B665DD"/>
    <w:rsid w:val="00B72763"/>
    <w:rsid w:val="00B7347E"/>
    <w:rsid w:val="00B741CE"/>
    <w:rsid w:val="00B8320B"/>
    <w:rsid w:val="00B84A3C"/>
    <w:rsid w:val="00B871DD"/>
    <w:rsid w:val="00B92032"/>
    <w:rsid w:val="00B95647"/>
    <w:rsid w:val="00BC107A"/>
    <w:rsid w:val="00BC4270"/>
    <w:rsid w:val="00BD45E6"/>
    <w:rsid w:val="00BD4F23"/>
    <w:rsid w:val="00BD6DF2"/>
    <w:rsid w:val="00BD7D22"/>
    <w:rsid w:val="00BE2F82"/>
    <w:rsid w:val="00BE3967"/>
    <w:rsid w:val="00BE74C3"/>
    <w:rsid w:val="00BE789D"/>
    <w:rsid w:val="00BF7355"/>
    <w:rsid w:val="00BF7EBC"/>
    <w:rsid w:val="00C14867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92F14"/>
    <w:rsid w:val="00C9348B"/>
    <w:rsid w:val="00CA4DCD"/>
    <w:rsid w:val="00CB10DF"/>
    <w:rsid w:val="00CB396B"/>
    <w:rsid w:val="00CC1618"/>
    <w:rsid w:val="00CC214E"/>
    <w:rsid w:val="00CC261F"/>
    <w:rsid w:val="00CC487A"/>
    <w:rsid w:val="00CE3FE3"/>
    <w:rsid w:val="00CE787D"/>
    <w:rsid w:val="00CF624D"/>
    <w:rsid w:val="00D05CBA"/>
    <w:rsid w:val="00D05F29"/>
    <w:rsid w:val="00D06F04"/>
    <w:rsid w:val="00D113B5"/>
    <w:rsid w:val="00D14971"/>
    <w:rsid w:val="00D20AC0"/>
    <w:rsid w:val="00D26CED"/>
    <w:rsid w:val="00D303A2"/>
    <w:rsid w:val="00D378AC"/>
    <w:rsid w:val="00D473AD"/>
    <w:rsid w:val="00D544A0"/>
    <w:rsid w:val="00D5496B"/>
    <w:rsid w:val="00D704AD"/>
    <w:rsid w:val="00D71B34"/>
    <w:rsid w:val="00D86E8C"/>
    <w:rsid w:val="00D94DA9"/>
    <w:rsid w:val="00DA4136"/>
    <w:rsid w:val="00DA7F71"/>
    <w:rsid w:val="00DB5005"/>
    <w:rsid w:val="00DC2176"/>
    <w:rsid w:val="00DD1B40"/>
    <w:rsid w:val="00DD3264"/>
    <w:rsid w:val="00DD3C6B"/>
    <w:rsid w:val="00DE23A6"/>
    <w:rsid w:val="00DF1FFD"/>
    <w:rsid w:val="00E036E7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3DBF"/>
    <w:rsid w:val="00EC1494"/>
    <w:rsid w:val="00EC3D2A"/>
    <w:rsid w:val="00EC7EBB"/>
    <w:rsid w:val="00EE317D"/>
    <w:rsid w:val="00EE7438"/>
    <w:rsid w:val="00F0427B"/>
    <w:rsid w:val="00F33C32"/>
    <w:rsid w:val="00F3620B"/>
    <w:rsid w:val="00F43130"/>
    <w:rsid w:val="00F453A1"/>
    <w:rsid w:val="00F47DDA"/>
    <w:rsid w:val="00F53E49"/>
    <w:rsid w:val="00F62B1D"/>
    <w:rsid w:val="00F62B84"/>
    <w:rsid w:val="00F679E4"/>
    <w:rsid w:val="00F76331"/>
    <w:rsid w:val="00F77D97"/>
    <w:rsid w:val="00F9089C"/>
    <w:rsid w:val="00F94F61"/>
    <w:rsid w:val="00F956CE"/>
    <w:rsid w:val="00FA6D72"/>
    <w:rsid w:val="00FB0C16"/>
    <w:rsid w:val="00FB39C5"/>
    <w:rsid w:val="00FC067C"/>
    <w:rsid w:val="00FC3D73"/>
    <w:rsid w:val="00FC4299"/>
    <w:rsid w:val="00FC7B36"/>
    <w:rsid w:val="00FD08C3"/>
    <w:rsid w:val="00FD53F9"/>
    <w:rsid w:val="00FE1178"/>
    <w:rsid w:val="00FE32D9"/>
    <w:rsid w:val="00FE3A20"/>
    <w:rsid w:val="00FE56D2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BE2F23"/>
  <w15:docId w15:val="{FC188771-796C-43AF-B334-CE24CD16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AA2DC6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1</Pages>
  <Words>65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7</cp:revision>
  <dcterms:created xsi:type="dcterms:W3CDTF">2014-01-29T10:10:00Z</dcterms:created>
  <dcterms:modified xsi:type="dcterms:W3CDTF">2024-06-24T10:48:00Z</dcterms:modified>
</cp:coreProperties>
</file>