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52B3C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5E986A92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customer_salutation</w:t>
      </w:r>
      <w:proofErr w:type="spellEnd"/>
      <w:r>
        <w:rPr>
          <w:rFonts w:ascii="Arial" w:hAnsi="Arial" w:cs="Arial"/>
        </w:rPr>
        <w:t>}</w:t>
      </w:r>
      <w:r w:rsidR="00B5021F">
        <w:rPr>
          <w:rFonts w:ascii="Arial" w:hAnsi="Arial" w:cs="Arial"/>
        </w:rPr>
        <w:t xml:space="preserve"> ${</w:t>
      </w:r>
      <w:proofErr w:type="spellStart"/>
      <w:r w:rsidR="00B5021F">
        <w:rPr>
          <w:rFonts w:ascii="Arial" w:hAnsi="Arial" w:cs="Arial"/>
        </w:rPr>
        <w:t>customer_title</w:t>
      </w:r>
      <w:proofErr w:type="spellEnd"/>
      <w:r w:rsidR="00B5021F">
        <w:rPr>
          <w:rFonts w:ascii="Arial" w:hAnsi="Arial" w:cs="Arial"/>
        </w:rPr>
        <w:t>}</w:t>
      </w:r>
    </w:p>
    <w:p w14:paraId="183D51B6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03747176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customer_firstName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customer_name</w:t>
      </w:r>
      <w:proofErr w:type="spellEnd"/>
      <w:r>
        <w:rPr>
          <w:rFonts w:ascii="Arial" w:hAnsi="Arial" w:cs="Arial"/>
        </w:rPr>
        <w:t>}</w:t>
      </w:r>
    </w:p>
    <w:p w14:paraId="25317424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customer_street</w:t>
      </w:r>
      <w:proofErr w:type="spellEnd"/>
      <w:r>
        <w:rPr>
          <w:rFonts w:ascii="Arial" w:hAnsi="Arial" w:cs="Arial"/>
        </w:rPr>
        <w:t>}</w:t>
      </w:r>
    </w:p>
    <w:p w14:paraId="75414C5C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651B69F8" w14:textId="77777777" w:rsidR="0020133B" w:rsidRPr="001A6498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customer_plz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customer_city</w:t>
      </w:r>
      <w:proofErr w:type="spellEnd"/>
      <w:r>
        <w:rPr>
          <w:rFonts w:ascii="Arial" w:hAnsi="Arial" w:cs="Arial"/>
        </w:rPr>
        <w:t>}</w:t>
      </w:r>
    </w:p>
    <w:p w14:paraId="67BD355E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0" w:name="Anrede"/>
      <w:bookmarkEnd w:id="0"/>
    </w:p>
    <w:p w14:paraId="60B55507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1" w:name="TitelName"/>
      <w:bookmarkStart w:id="2" w:name="Strasse"/>
      <w:bookmarkStart w:id="3" w:name="PLZOrt"/>
      <w:bookmarkEnd w:id="1"/>
      <w:bookmarkEnd w:id="2"/>
      <w:bookmarkEnd w:id="3"/>
    </w:p>
    <w:p w14:paraId="278BCD61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3952C1EE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36E68A13" w14:textId="77777777" w:rsidR="00A72011" w:rsidRDefault="00A72011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454BC0BC" w14:textId="77777777" w:rsidR="0085679C" w:rsidRPr="007D4961" w:rsidRDefault="00B7168F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Rechnung</w:t>
      </w:r>
      <w:r w:rsidR="0085679C" w:rsidRPr="007D4961">
        <w:rPr>
          <w:rFonts w:ascii="Arial" w:hAnsi="Arial" w:cs="Arial"/>
          <w:b/>
        </w:rPr>
        <w:tab/>
      </w:r>
    </w:p>
    <w:p w14:paraId="062DD13B" w14:textId="77777777" w:rsidR="0085679C" w:rsidRDefault="0085679C" w:rsidP="0085679C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0"/>
          <w:szCs w:val="20"/>
        </w:rPr>
      </w:pPr>
    </w:p>
    <w:p w14:paraId="26C06B40" w14:textId="77777777" w:rsidR="0085679C" w:rsidRPr="001A6498" w:rsidRDefault="00B5021F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Kommission: ${</w:t>
      </w:r>
      <w:proofErr w:type="spellStart"/>
      <w:r>
        <w:rPr>
          <w:rFonts w:ascii="Arial" w:hAnsi="Arial" w:cs="Arial"/>
          <w:sz w:val="22"/>
          <w:szCs w:val="22"/>
        </w:rPr>
        <w:t>project_name</w:t>
      </w:r>
      <w:proofErr w:type="spellEnd"/>
      <w:r>
        <w:rPr>
          <w:rFonts w:ascii="Arial" w:hAnsi="Arial" w:cs="Arial"/>
          <w:sz w:val="22"/>
          <w:szCs w:val="22"/>
        </w:rPr>
        <w:t>}</w:t>
      </w:r>
      <w:r w:rsidR="0085679C" w:rsidRPr="001A6498">
        <w:rPr>
          <w:rFonts w:ascii="Arial" w:hAnsi="Arial" w:cs="Arial"/>
          <w:sz w:val="22"/>
          <w:szCs w:val="22"/>
        </w:rPr>
        <w:tab/>
      </w:r>
      <w:r w:rsidR="001A6498">
        <w:rPr>
          <w:rFonts w:ascii="Arial" w:hAnsi="Arial" w:cs="Arial"/>
          <w:sz w:val="22"/>
          <w:szCs w:val="22"/>
        </w:rPr>
        <w:tab/>
      </w:r>
      <w:r w:rsidR="0085679C" w:rsidRPr="001A6498">
        <w:rPr>
          <w:rFonts w:ascii="Arial" w:hAnsi="Arial" w:cs="Arial"/>
          <w:sz w:val="22"/>
          <w:szCs w:val="22"/>
        </w:rPr>
        <w:t xml:space="preserve">Datum: </w:t>
      </w:r>
      <w:fldSimple w:instr=" DATE   \* MERGEFORMAT ">
        <w:r w:rsidR="00361E80" w:rsidRPr="00361E80">
          <w:rPr>
            <w:rFonts w:ascii="Arial" w:hAnsi="Arial" w:cs="Arial"/>
            <w:noProof/>
            <w:sz w:val="22"/>
            <w:szCs w:val="22"/>
          </w:rPr>
          <w:t>24.06.2024</w:t>
        </w:r>
      </w:fldSimple>
    </w:p>
    <w:p w14:paraId="3EDF2D2C" w14:textId="77777777" w:rsidR="0085679C" w:rsidRPr="001A6498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ab/>
      </w:r>
    </w:p>
    <w:p w14:paraId="12D4D04C" w14:textId="77777777" w:rsidR="0085679C" w:rsidRPr="007D4961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  <w:r w:rsidRPr="007D4961">
        <w:rPr>
          <w:rFonts w:ascii="Arial" w:hAnsi="Arial" w:cs="Arial"/>
          <w:sz w:val="16"/>
          <w:szCs w:val="16"/>
        </w:rPr>
        <w:tab/>
      </w:r>
    </w:p>
    <w:p w14:paraId="0947A8E3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1D26C590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7375E885" w14:textId="77777777" w:rsidR="00015FAD" w:rsidRPr="001A6498" w:rsidRDefault="0085679C" w:rsidP="00015FA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 xml:space="preserve">Sehr </w:t>
      </w:r>
      <w:bookmarkStart w:id="4" w:name="AnredeName"/>
      <w:bookmarkEnd w:id="4"/>
      <w:r w:rsidR="00B5021F">
        <w:rPr>
          <w:rFonts w:ascii="Arial" w:hAnsi="Arial" w:cs="Arial"/>
          <w:sz w:val="22"/>
          <w:szCs w:val="22"/>
        </w:rPr>
        <w:t>${</w:t>
      </w:r>
      <w:proofErr w:type="spellStart"/>
      <w:r w:rsidR="00B5021F">
        <w:rPr>
          <w:rFonts w:ascii="Arial" w:hAnsi="Arial" w:cs="Arial"/>
          <w:sz w:val="22"/>
          <w:szCs w:val="22"/>
        </w:rPr>
        <w:t>customer_salutationprefix</w:t>
      </w:r>
      <w:proofErr w:type="spellEnd"/>
      <w:r w:rsidR="00B5021F">
        <w:rPr>
          <w:rFonts w:ascii="Arial" w:hAnsi="Arial" w:cs="Arial"/>
          <w:sz w:val="22"/>
          <w:szCs w:val="22"/>
        </w:rPr>
        <w:t>} ${</w:t>
      </w:r>
      <w:proofErr w:type="spellStart"/>
      <w:r w:rsidR="00B5021F">
        <w:rPr>
          <w:rFonts w:ascii="Arial" w:hAnsi="Arial" w:cs="Arial"/>
          <w:sz w:val="22"/>
          <w:szCs w:val="22"/>
        </w:rPr>
        <w:t>customer_salutation</w:t>
      </w:r>
      <w:proofErr w:type="spellEnd"/>
      <w:r w:rsidR="00B5021F">
        <w:rPr>
          <w:rFonts w:ascii="Arial" w:hAnsi="Arial" w:cs="Arial"/>
          <w:sz w:val="22"/>
          <w:szCs w:val="22"/>
        </w:rPr>
        <w:t>} ${</w:t>
      </w:r>
      <w:proofErr w:type="spellStart"/>
      <w:r w:rsidR="00B5021F">
        <w:rPr>
          <w:rFonts w:ascii="Arial" w:hAnsi="Arial" w:cs="Arial"/>
          <w:sz w:val="22"/>
          <w:szCs w:val="22"/>
        </w:rPr>
        <w:t>customer_name</w:t>
      </w:r>
      <w:proofErr w:type="spellEnd"/>
      <w:r w:rsidR="00B5021F">
        <w:rPr>
          <w:rFonts w:ascii="Arial" w:hAnsi="Arial" w:cs="Arial"/>
          <w:sz w:val="22"/>
          <w:szCs w:val="22"/>
        </w:rPr>
        <w:t xml:space="preserve">} </w:t>
      </w:r>
    </w:p>
    <w:p w14:paraId="0D6633E6" w14:textId="77777777" w:rsidR="00015FAD" w:rsidRPr="001A6498" w:rsidRDefault="00015FAD" w:rsidP="00015FA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4E1C284" w14:textId="77777777" w:rsidR="00AA2DC6" w:rsidRPr="0055489A" w:rsidRDefault="00B7168F" w:rsidP="005548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Wir erlauben uns Ihnen folgende Positionen in Rechnung zu stellen.</w:t>
      </w:r>
    </w:p>
    <w:p w14:paraId="03F01221" w14:textId="77777777" w:rsidR="00AA2DC6" w:rsidRDefault="00AA2DC6" w:rsidP="00AA2D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$[</w:t>
      </w:r>
      <w:proofErr w:type="spellStart"/>
      <w:r>
        <w:rPr>
          <w:rFonts w:ascii="Arial" w:hAnsi="Arial" w:cs="Arial"/>
          <w:sz w:val="20"/>
          <w:szCs w:val="20"/>
        </w:rPr>
        <w:t>positions</w:t>
      </w:r>
      <w:proofErr w:type="spellEnd"/>
      <w:r>
        <w:rPr>
          <w:rFonts w:ascii="Arial" w:hAnsi="Arial" w:cs="Arial"/>
          <w:sz w:val="20"/>
          <w:szCs w:val="20"/>
        </w:rPr>
        <w:t>]</w:t>
      </w:r>
    </w:p>
    <w:tbl>
      <w:tblPr>
        <w:tblW w:w="9970" w:type="dxa"/>
        <w:tblInd w:w="-278" w:type="dxa"/>
        <w:tblBorders>
          <w:top w:val="single" w:sz="2" w:space="0" w:color="000001"/>
          <w:left w:val="single" w:sz="2" w:space="0" w:color="000001"/>
          <w:bottom w:val="nil"/>
          <w:right w:val="nil"/>
          <w:insideH w:val="nil"/>
          <w:insideV w:val="nil"/>
        </w:tblBorders>
        <w:tblCellMar>
          <w:left w:w="6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1710"/>
        <w:gridCol w:w="72"/>
        <w:gridCol w:w="1830"/>
        <w:gridCol w:w="2492"/>
        <w:gridCol w:w="1748"/>
      </w:tblGrid>
      <w:tr w:rsidR="00AA2DC6" w14:paraId="53DCDB25" w14:textId="77777777" w:rsidTr="00B75A6D">
        <w:trPr>
          <w:trHeight w:val="284"/>
          <w:tblHeader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2BF43D1A" w14:textId="77777777" w:rsidR="00AA2DC6" w:rsidRDefault="00AA2DC6" w:rsidP="00280A58">
            <w:r>
              <w:t>[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53D8E25D" w14:textId="77777777" w:rsidR="00AA2DC6" w:rsidRDefault="00AA2DC6" w:rsidP="00280A58"/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4270F469" w14:textId="77777777" w:rsidR="00AA2DC6" w:rsidRDefault="00AA2DC6" w:rsidP="00280A58">
            <w:pPr>
              <w:pStyle w:val="TableContents"/>
            </w:pP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025D25D5" w14:textId="77777777" w:rsidR="00AA2DC6" w:rsidRDefault="00AA2DC6" w:rsidP="00280A58">
            <w:pPr>
              <w:pStyle w:val="TableContents"/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4A810D02" w14:textId="77777777" w:rsidR="00AA2DC6" w:rsidRDefault="00AA2DC6" w:rsidP="00280A58">
            <w:pPr>
              <w:pStyle w:val="TableContents"/>
              <w:jc w:val="right"/>
            </w:pPr>
          </w:p>
        </w:tc>
      </w:tr>
      <w:tr w:rsidR="00AA2DC6" w14:paraId="7939A091" w14:textId="77777777" w:rsidTr="00B75A6D">
        <w:tblPrEx>
          <w:tblBorders>
            <w:bottom w:val="none" w:sz="0" w:space="0" w:color="auto"/>
            <w:right w:val="none" w:sz="0" w:space="0" w:color="auto"/>
          </w:tblBorders>
          <w:tblCellMar>
            <w:left w:w="27" w:type="dxa"/>
          </w:tblCellMar>
          <w:tblLook w:val="04A0" w:firstRow="1" w:lastRow="0" w:firstColumn="1" w:lastColumn="0" w:noHBand="0" w:noVBand="1"/>
        </w:tblPrEx>
        <w:trPr>
          <w:trHeight w:val="284"/>
          <w:tblHeader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5AD00DFB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Position</w:t>
            </w:r>
          </w:p>
        </w:tc>
        <w:tc>
          <w:tcPr>
            <w:tcW w:w="1710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7AB53377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Anzahl</w:t>
            </w:r>
          </w:p>
        </w:tc>
        <w:tc>
          <w:tcPr>
            <w:tcW w:w="1902" w:type="dxa"/>
            <w:gridSpan w:val="2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148461E8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249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35ACB68E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Einzelpreis</w:t>
            </w:r>
          </w:p>
        </w:tc>
        <w:tc>
          <w:tcPr>
            <w:tcW w:w="174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3DE4450C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Gesamtpreis</w:t>
            </w:r>
          </w:p>
        </w:tc>
      </w:tr>
      <w:tr w:rsidR="00AA2DC6" w14:paraId="0653AD95" w14:textId="77777777" w:rsidTr="00B75A6D">
        <w:trPr>
          <w:trHeight w:val="284"/>
          <w:tblHeader/>
        </w:trPr>
        <w:tc>
          <w:tcPr>
            <w:tcW w:w="2118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32D1D842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summary_pos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37621FF0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summary_x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902" w:type="dxa"/>
            <w:gridSpan w:val="2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4A700A5C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summary_name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2492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474A52E6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summary_single_price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6" w:type="dxa"/>
            </w:tcMar>
          </w:tcPr>
          <w:p w14:paraId="095B157A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AA2DC6" w14:paraId="7738D900" w14:textId="77777777" w:rsidTr="00B75A6D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5336F2D0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Nettobetrag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14:paraId="7E0DEC8D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net_price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5A2CB6CE" w14:textId="77777777" w:rsidTr="00B75A6D">
        <w:trPr>
          <w:trHeight w:val="284"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5AE9D7E6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single" w:sz="4" w:space="0" w:color="00000A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580C78FB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single" w:sz="4" w:space="0" w:color="00000A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718A1AA2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727F23C2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006DE3B7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Sonder-Rabatt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12C5A605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437ECCAF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</w:tr>
      <w:tr w:rsidR="00AA2DC6" w14:paraId="1024B043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128BCB41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[/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1801472B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04140C33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5FED9A10" w14:textId="77777777" w:rsidTr="00B75A6D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6A8AA280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Mehrwert-Steuer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6388F020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tax_rate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1770DD7C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${tax}</w:t>
            </w:r>
          </w:p>
        </w:tc>
      </w:tr>
      <w:tr w:rsidR="00AA2DC6" w14:paraId="00EF7A56" w14:textId="77777777" w:rsidTr="00B75A6D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393C449C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Rechnungsbetrag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5820E49F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total_price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421EBB7B" w14:textId="77777777" w:rsidTr="00B75A6D">
        <w:trPr>
          <w:trHeight w:val="284"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7E34EF29" w14:textId="77777777" w:rsidR="00AA2DC6" w:rsidRDefault="00AA2DC6" w:rsidP="00280A58">
            <w:r>
              <w:t>[/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7852" w:type="dxa"/>
            <w:gridSpan w:val="5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4FC7E165" w14:textId="77777777" w:rsidR="00AA2DC6" w:rsidRDefault="00AA2DC6" w:rsidP="00280A58">
            <w:pPr>
              <w:jc w:val="right"/>
            </w:pPr>
          </w:p>
        </w:tc>
      </w:tr>
    </w:tbl>
    <w:p w14:paraId="300B24B8" w14:textId="77777777" w:rsidR="008B2100" w:rsidRDefault="008B2100" w:rsidP="00B229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68C61D0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42914087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Zahlungsbedingungen:</w:t>
      </w:r>
    </w:p>
    <w:p w14:paraId="59655E52" w14:textId="77777777" w:rsidR="00035F7E" w:rsidRPr="006E5DB0" w:rsidRDefault="00B7168F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Die Z</w:t>
      </w:r>
      <w:r w:rsidR="00035F7E" w:rsidRPr="006E5DB0">
        <w:rPr>
          <w:rFonts w:ascii="Arial" w:hAnsi="Arial" w:cs="Arial"/>
          <w:sz w:val="22"/>
          <w:szCs w:val="22"/>
        </w:rPr>
        <w:t>ahlung ist innerhalb 8 Tagen netto zu entrichten.</w:t>
      </w:r>
    </w:p>
    <w:p w14:paraId="20E0637B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B552A8B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D4DED8F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19F89B3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0727085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Mit freundlichen Grüßen</w:t>
      </w:r>
    </w:p>
    <w:p w14:paraId="015365A7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76F6825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07FB414B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4D047DD6" w14:textId="77777777" w:rsidR="007D71EF" w:rsidRDefault="007D71EF" w:rsidP="007D71E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7D71EF" w:rsidSect="00E47CE6">
      <w:headerReference w:type="default" r:id="rId6"/>
      <w:pgSz w:w="11906" w:h="16838"/>
      <w:pgMar w:top="1123" w:right="851" w:bottom="851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41876" w14:textId="77777777" w:rsidR="00BF2803" w:rsidRDefault="00BF2803">
      <w:r>
        <w:separator/>
      </w:r>
    </w:p>
  </w:endnote>
  <w:endnote w:type="continuationSeparator" w:id="0">
    <w:p w14:paraId="79B30F1C" w14:textId="77777777" w:rsidR="00BF2803" w:rsidRDefault="00BF2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16D05" w14:textId="77777777" w:rsidR="00BF2803" w:rsidRDefault="00BF2803">
      <w:r>
        <w:separator/>
      </w:r>
    </w:p>
  </w:footnote>
  <w:footnote w:type="continuationSeparator" w:id="0">
    <w:p w14:paraId="40DB532E" w14:textId="77777777" w:rsidR="00BF2803" w:rsidRDefault="00BF2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A516A" w14:textId="3872C6BF" w:rsidR="00D06F04" w:rsidRPr="0085679C" w:rsidRDefault="00361E80" w:rsidP="0085679C">
    <w:pPr>
      <w:pStyle w:val="Kopfzeile"/>
      <w:tabs>
        <w:tab w:val="clear" w:pos="4536"/>
        <w:tab w:val="clear" w:pos="9072"/>
      </w:tabs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inline distT="0" distB="0" distL="0" distR="0" wp14:anchorId="263F565E" wp14:editId="5DD0D0C1">
          <wp:extent cx="864644" cy="777240"/>
          <wp:effectExtent l="0" t="0" r="0" b="0"/>
          <wp:docPr id="106458987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4589870" name="Grafik 10645898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2710" cy="7844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F222D5" w14:textId="77777777" w:rsidR="00D06F04" w:rsidRDefault="00D06F04" w:rsidP="007D7BF7">
    <w:pPr>
      <w:pStyle w:val="Kopfzeile"/>
      <w:tabs>
        <w:tab w:val="clear" w:pos="4536"/>
        <w:tab w:val="clear" w:pos="9072"/>
      </w:tabs>
      <w:rPr>
        <w:rFonts w:ascii="Verdana" w:hAnsi="Verdana"/>
        <w:sz w:val="16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9C5"/>
    <w:rsid w:val="00002195"/>
    <w:rsid w:val="0000798F"/>
    <w:rsid w:val="000110BD"/>
    <w:rsid w:val="00015FAD"/>
    <w:rsid w:val="0001649A"/>
    <w:rsid w:val="000207FE"/>
    <w:rsid w:val="000339DB"/>
    <w:rsid w:val="000359A1"/>
    <w:rsid w:val="00035F7E"/>
    <w:rsid w:val="000409CD"/>
    <w:rsid w:val="00045C67"/>
    <w:rsid w:val="00050447"/>
    <w:rsid w:val="0005318F"/>
    <w:rsid w:val="00055775"/>
    <w:rsid w:val="0006436E"/>
    <w:rsid w:val="0007055B"/>
    <w:rsid w:val="00077212"/>
    <w:rsid w:val="00077366"/>
    <w:rsid w:val="000835BD"/>
    <w:rsid w:val="00093754"/>
    <w:rsid w:val="0009627F"/>
    <w:rsid w:val="00097BAD"/>
    <w:rsid w:val="000A36AD"/>
    <w:rsid w:val="000A60E4"/>
    <w:rsid w:val="000A63B8"/>
    <w:rsid w:val="000B7753"/>
    <w:rsid w:val="000C1E57"/>
    <w:rsid w:val="000D0134"/>
    <w:rsid w:val="000D08A7"/>
    <w:rsid w:val="000D3982"/>
    <w:rsid w:val="000D46E8"/>
    <w:rsid w:val="000D5D6C"/>
    <w:rsid w:val="000E14C2"/>
    <w:rsid w:val="000F11B7"/>
    <w:rsid w:val="000F25EB"/>
    <w:rsid w:val="000F2712"/>
    <w:rsid w:val="000F77AA"/>
    <w:rsid w:val="0010419F"/>
    <w:rsid w:val="00105483"/>
    <w:rsid w:val="00111260"/>
    <w:rsid w:val="001154F9"/>
    <w:rsid w:val="00117699"/>
    <w:rsid w:val="00123C6B"/>
    <w:rsid w:val="00132889"/>
    <w:rsid w:val="00135001"/>
    <w:rsid w:val="00135FF1"/>
    <w:rsid w:val="0016020B"/>
    <w:rsid w:val="00163040"/>
    <w:rsid w:val="0017419F"/>
    <w:rsid w:val="001746D6"/>
    <w:rsid w:val="00175C45"/>
    <w:rsid w:val="001762BC"/>
    <w:rsid w:val="001763AC"/>
    <w:rsid w:val="00177B3A"/>
    <w:rsid w:val="0018205E"/>
    <w:rsid w:val="001A32D2"/>
    <w:rsid w:val="001A3B9F"/>
    <w:rsid w:val="001A56C7"/>
    <w:rsid w:val="001A6498"/>
    <w:rsid w:val="001B7B79"/>
    <w:rsid w:val="001C5DB0"/>
    <w:rsid w:val="001D7142"/>
    <w:rsid w:val="001D74CA"/>
    <w:rsid w:val="001E4D6C"/>
    <w:rsid w:val="001E616D"/>
    <w:rsid w:val="001E73AD"/>
    <w:rsid w:val="001F311C"/>
    <w:rsid w:val="001F40DC"/>
    <w:rsid w:val="001F4B91"/>
    <w:rsid w:val="001F5CFF"/>
    <w:rsid w:val="0020133B"/>
    <w:rsid w:val="0022759A"/>
    <w:rsid w:val="00232C8A"/>
    <w:rsid w:val="00240ACE"/>
    <w:rsid w:val="002441E9"/>
    <w:rsid w:val="002553B6"/>
    <w:rsid w:val="002613D7"/>
    <w:rsid w:val="00262558"/>
    <w:rsid w:val="00267D69"/>
    <w:rsid w:val="002713B5"/>
    <w:rsid w:val="0027418E"/>
    <w:rsid w:val="002760FA"/>
    <w:rsid w:val="00280C04"/>
    <w:rsid w:val="0028707E"/>
    <w:rsid w:val="00295F73"/>
    <w:rsid w:val="00297089"/>
    <w:rsid w:val="002A1686"/>
    <w:rsid w:val="002B47CB"/>
    <w:rsid w:val="002C5FA9"/>
    <w:rsid w:val="002E3CF1"/>
    <w:rsid w:val="002E512B"/>
    <w:rsid w:val="002E578D"/>
    <w:rsid w:val="002F0A38"/>
    <w:rsid w:val="002F1D44"/>
    <w:rsid w:val="00302711"/>
    <w:rsid w:val="003071E0"/>
    <w:rsid w:val="003071F2"/>
    <w:rsid w:val="003076B1"/>
    <w:rsid w:val="0031059D"/>
    <w:rsid w:val="00314932"/>
    <w:rsid w:val="003168BB"/>
    <w:rsid w:val="0032478F"/>
    <w:rsid w:val="00330473"/>
    <w:rsid w:val="00330CC3"/>
    <w:rsid w:val="0034314C"/>
    <w:rsid w:val="00344EF1"/>
    <w:rsid w:val="00350154"/>
    <w:rsid w:val="00350380"/>
    <w:rsid w:val="003601B6"/>
    <w:rsid w:val="00361E80"/>
    <w:rsid w:val="00365AA8"/>
    <w:rsid w:val="00367E8F"/>
    <w:rsid w:val="00373483"/>
    <w:rsid w:val="003737EC"/>
    <w:rsid w:val="00382B46"/>
    <w:rsid w:val="00392B74"/>
    <w:rsid w:val="003A0335"/>
    <w:rsid w:val="003A088C"/>
    <w:rsid w:val="003B6C51"/>
    <w:rsid w:val="003B7879"/>
    <w:rsid w:val="003C144F"/>
    <w:rsid w:val="003C6883"/>
    <w:rsid w:val="003D0376"/>
    <w:rsid w:val="003D4605"/>
    <w:rsid w:val="003E038B"/>
    <w:rsid w:val="003E3437"/>
    <w:rsid w:val="003E3721"/>
    <w:rsid w:val="003E3C32"/>
    <w:rsid w:val="003E78C2"/>
    <w:rsid w:val="003F0DA6"/>
    <w:rsid w:val="00400721"/>
    <w:rsid w:val="004113C3"/>
    <w:rsid w:val="00415A82"/>
    <w:rsid w:val="00416A2E"/>
    <w:rsid w:val="0042151A"/>
    <w:rsid w:val="0042643C"/>
    <w:rsid w:val="00443CC1"/>
    <w:rsid w:val="00452717"/>
    <w:rsid w:val="00466570"/>
    <w:rsid w:val="004668F9"/>
    <w:rsid w:val="00472FAF"/>
    <w:rsid w:val="00482ED3"/>
    <w:rsid w:val="00485596"/>
    <w:rsid w:val="00486317"/>
    <w:rsid w:val="0049489C"/>
    <w:rsid w:val="004A0AC1"/>
    <w:rsid w:val="004A0CA3"/>
    <w:rsid w:val="004B0238"/>
    <w:rsid w:val="004B700E"/>
    <w:rsid w:val="004D0E73"/>
    <w:rsid w:val="004D28A4"/>
    <w:rsid w:val="004D788A"/>
    <w:rsid w:val="004E0EB7"/>
    <w:rsid w:val="004E7F61"/>
    <w:rsid w:val="004F09F5"/>
    <w:rsid w:val="004F37EB"/>
    <w:rsid w:val="0051363F"/>
    <w:rsid w:val="00515B7C"/>
    <w:rsid w:val="00516CFF"/>
    <w:rsid w:val="005254B4"/>
    <w:rsid w:val="005338D5"/>
    <w:rsid w:val="0053603E"/>
    <w:rsid w:val="00536354"/>
    <w:rsid w:val="00536495"/>
    <w:rsid w:val="0054732B"/>
    <w:rsid w:val="00551E22"/>
    <w:rsid w:val="0055413D"/>
    <w:rsid w:val="0055489A"/>
    <w:rsid w:val="00555814"/>
    <w:rsid w:val="00556F12"/>
    <w:rsid w:val="00561264"/>
    <w:rsid w:val="00564BCC"/>
    <w:rsid w:val="00566DEE"/>
    <w:rsid w:val="0057366B"/>
    <w:rsid w:val="0058143E"/>
    <w:rsid w:val="0059161A"/>
    <w:rsid w:val="005931EA"/>
    <w:rsid w:val="00594FF8"/>
    <w:rsid w:val="005A003C"/>
    <w:rsid w:val="005A29BA"/>
    <w:rsid w:val="005A2A00"/>
    <w:rsid w:val="005A46B3"/>
    <w:rsid w:val="005A4D78"/>
    <w:rsid w:val="005A5F8B"/>
    <w:rsid w:val="005A677F"/>
    <w:rsid w:val="005B11F8"/>
    <w:rsid w:val="005B48DB"/>
    <w:rsid w:val="005C1522"/>
    <w:rsid w:val="005C3885"/>
    <w:rsid w:val="005C549A"/>
    <w:rsid w:val="005C54D1"/>
    <w:rsid w:val="005E2310"/>
    <w:rsid w:val="005E25C8"/>
    <w:rsid w:val="005E66C0"/>
    <w:rsid w:val="00613880"/>
    <w:rsid w:val="00624332"/>
    <w:rsid w:val="00633483"/>
    <w:rsid w:val="006374BD"/>
    <w:rsid w:val="006413C3"/>
    <w:rsid w:val="006464FF"/>
    <w:rsid w:val="00667DB8"/>
    <w:rsid w:val="006708B7"/>
    <w:rsid w:val="006843C6"/>
    <w:rsid w:val="00684487"/>
    <w:rsid w:val="00691C79"/>
    <w:rsid w:val="00691D8D"/>
    <w:rsid w:val="00691F10"/>
    <w:rsid w:val="00692B1C"/>
    <w:rsid w:val="006B2844"/>
    <w:rsid w:val="006B36A4"/>
    <w:rsid w:val="006B78D2"/>
    <w:rsid w:val="006C14D0"/>
    <w:rsid w:val="006C1DBE"/>
    <w:rsid w:val="006C40CD"/>
    <w:rsid w:val="006E0D73"/>
    <w:rsid w:val="006E30D3"/>
    <w:rsid w:val="006E5D58"/>
    <w:rsid w:val="006E5DB0"/>
    <w:rsid w:val="006F45C4"/>
    <w:rsid w:val="006F6715"/>
    <w:rsid w:val="00700D32"/>
    <w:rsid w:val="007164EC"/>
    <w:rsid w:val="007228AE"/>
    <w:rsid w:val="00724494"/>
    <w:rsid w:val="00725D2A"/>
    <w:rsid w:val="00726E14"/>
    <w:rsid w:val="00744043"/>
    <w:rsid w:val="00764155"/>
    <w:rsid w:val="0077064F"/>
    <w:rsid w:val="007758A0"/>
    <w:rsid w:val="007815E2"/>
    <w:rsid w:val="007817FC"/>
    <w:rsid w:val="00791174"/>
    <w:rsid w:val="00797CC6"/>
    <w:rsid w:val="007A44BD"/>
    <w:rsid w:val="007A499B"/>
    <w:rsid w:val="007B3A39"/>
    <w:rsid w:val="007B67BE"/>
    <w:rsid w:val="007C3062"/>
    <w:rsid w:val="007C6D59"/>
    <w:rsid w:val="007D4961"/>
    <w:rsid w:val="007D6B81"/>
    <w:rsid w:val="007D71EF"/>
    <w:rsid w:val="007D7BF7"/>
    <w:rsid w:val="007E1D04"/>
    <w:rsid w:val="007E7ABF"/>
    <w:rsid w:val="007E7BF5"/>
    <w:rsid w:val="00804D1A"/>
    <w:rsid w:val="00816F61"/>
    <w:rsid w:val="00832460"/>
    <w:rsid w:val="00836BE8"/>
    <w:rsid w:val="00844712"/>
    <w:rsid w:val="00844FDE"/>
    <w:rsid w:val="008466D4"/>
    <w:rsid w:val="00852610"/>
    <w:rsid w:val="00854CC7"/>
    <w:rsid w:val="0085679C"/>
    <w:rsid w:val="00862BD4"/>
    <w:rsid w:val="00863685"/>
    <w:rsid w:val="00863E79"/>
    <w:rsid w:val="008A5A99"/>
    <w:rsid w:val="008B2100"/>
    <w:rsid w:val="008B5E3F"/>
    <w:rsid w:val="008C7064"/>
    <w:rsid w:val="008C7865"/>
    <w:rsid w:val="008D2ADE"/>
    <w:rsid w:val="008D32BC"/>
    <w:rsid w:val="008D32ED"/>
    <w:rsid w:val="008D3DC1"/>
    <w:rsid w:val="008D7EBA"/>
    <w:rsid w:val="008E7CC3"/>
    <w:rsid w:val="008F304D"/>
    <w:rsid w:val="00904FB4"/>
    <w:rsid w:val="00905A53"/>
    <w:rsid w:val="00906869"/>
    <w:rsid w:val="0091308C"/>
    <w:rsid w:val="0092121F"/>
    <w:rsid w:val="009245DD"/>
    <w:rsid w:val="00926000"/>
    <w:rsid w:val="00936BB2"/>
    <w:rsid w:val="009401DB"/>
    <w:rsid w:val="00941656"/>
    <w:rsid w:val="00943C2C"/>
    <w:rsid w:val="00944AEE"/>
    <w:rsid w:val="0095115B"/>
    <w:rsid w:val="009709CC"/>
    <w:rsid w:val="00981507"/>
    <w:rsid w:val="009843F8"/>
    <w:rsid w:val="00984701"/>
    <w:rsid w:val="009A4E95"/>
    <w:rsid w:val="009B5987"/>
    <w:rsid w:val="009C6139"/>
    <w:rsid w:val="009C78E2"/>
    <w:rsid w:val="009C7DC0"/>
    <w:rsid w:val="009E6095"/>
    <w:rsid w:val="009E7922"/>
    <w:rsid w:val="009F6A22"/>
    <w:rsid w:val="00A00060"/>
    <w:rsid w:val="00A029F0"/>
    <w:rsid w:val="00A154DC"/>
    <w:rsid w:val="00A173ED"/>
    <w:rsid w:val="00A17C7D"/>
    <w:rsid w:val="00A21AE5"/>
    <w:rsid w:val="00A30A8E"/>
    <w:rsid w:val="00A369C6"/>
    <w:rsid w:val="00A4425D"/>
    <w:rsid w:val="00A45637"/>
    <w:rsid w:val="00A46292"/>
    <w:rsid w:val="00A5239D"/>
    <w:rsid w:val="00A55633"/>
    <w:rsid w:val="00A60BE2"/>
    <w:rsid w:val="00A72011"/>
    <w:rsid w:val="00A8299B"/>
    <w:rsid w:val="00AA018D"/>
    <w:rsid w:val="00AA1942"/>
    <w:rsid w:val="00AA2DC6"/>
    <w:rsid w:val="00AA3155"/>
    <w:rsid w:val="00AA6298"/>
    <w:rsid w:val="00AC3982"/>
    <w:rsid w:val="00AC68A0"/>
    <w:rsid w:val="00AD3E89"/>
    <w:rsid w:val="00AE4116"/>
    <w:rsid w:val="00AE4948"/>
    <w:rsid w:val="00AF536C"/>
    <w:rsid w:val="00B03AF3"/>
    <w:rsid w:val="00B044EF"/>
    <w:rsid w:val="00B077F4"/>
    <w:rsid w:val="00B17397"/>
    <w:rsid w:val="00B17910"/>
    <w:rsid w:val="00B2175A"/>
    <w:rsid w:val="00B22990"/>
    <w:rsid w:val="00B23993"/>
    <w:rsid w:val="00B23EFC"/>
    <w:rsid w:val="00B2778E"/>
    <w:rsid w:val="00B36957"/>
    <w:rsid w:val="00B437F5"/>
    <w:rsid w:val="00B5021F"/>
    <w:rsid w:val="00B53D3B"/>
    <w:rsid w:val="00B621A0"/>
    <w:rsid w:val="00B65E83"/>
    <w:rsid w:val="00B6607A"/>
    <w:rsid w:val="00B665DD"/>
    <w:rsid w:val="00B7168F"/>
    <w:rsid w:val="00B72763"/>
    <w:rsid w:val="00B7347E"/>
    <w:rsid w:val="00B741CE"/>
    <w:rsid w:val="00B75A6D"/>
    <w:rsid w:val="00B8320B"/>
    <w:rsid w:val="00B84A3C"/>
    <w:rsid w:val="00B871DD"/>
    <w:rsid w:val="00B95647"/>
    <w:rsid w:val="00BA2680"/>
    <w:rsid w:val="00BC107A"/>
    <w:rsid w:val="00BC4270"/>
    <w:rsid w:val="00BD45E6"/>
    <w:rsid w:val="00BD4F23"/>
    <w:rsid w:val="00BD6DF2"/>
    <w:rsid w:val="00BD7D22"/>
    <w:rsid w:val="00BE2F82"/>
    <w:rsid w:val="00BE3967"/>
    <w:rsid w:val="00BE74C3"/>
    <w:rsid w:val="00BE789D"/>
    <w:rsid w:val="00BF2803"/>
    <w:rsid w:val="00BF7355"/>
    <w:rsid w:val="00BF7EBC"/>
    <w:rsid w:val="00C07240"/>
    <w:rsid w:val="00C16727"/>
    <w:rsid w:val="00C1681F"/>
    <w:rsid w:val="00C2055F"/>
    <w:rsid w:val="00C243DC"/>
    <w:rsid w:val="00C3123D"/>
    <w:rsid w:val="00C350B2"/>
    <w:rsid w:val="00C5031E"/>
    <w:rsid w:val="00C516BE"/>
    <w:rsid w:val="00C52CD3"/>
    <w:rsid w:val="00C550E3"/>
    <w:rsid w:val="00C5786E"/>
    <w:rsid w:val="00C92F14"/>
    <w:rsid w:val="00C9348B"/>
    <w:rsid w:val="00CA4DCD"/>
    <w:rsid w:val="00CB10DF"/>
    <w:rsid w:val="00CB396B"/>
    <w:rsid w:val="00CC1618"/>
    <w:rsid w:val="00CC214E"/>
    <w:rsid w:val="00CC261F"/>
    <w:rsid w:val="00CC487A"/>
    <w:rsid w:val="00CE3FE3"/>
    <w:rsid w:val="00CE787D"/>
    <w:rsid w:val="00CF624D"/>
    <w:rsid w:val="00D05CBA"/>
    <w:rsid w:val="00D05F29"/>
    <w:rsid w:val="00D06F04"/>
    <w:rsid w:val="00D113B5"/>
    <w:rsid w:val="00D14971"/>
    <w:rsid w:val="00D20AC0"/>
    <w:rsid w:val="00D26CED"/>
    <w:rsid w:val="00D303A2"/>
    <w:rsid w:val="00D378AC"/>
    <w:rsid w:val="00D473AD"/>
    <w:rsid w:val="00D544A0"/>
    <w:rsid w:val="00D5496B"/>
    <w:rsid w:val="00D704AD"/>
    <w:rsid w:val="00D71B34"/>
    <w:rsid w:val="00D86E8C"/>
    <w:rsid w:val="00D94DA9"/>
    <w:rsid w:val="00DA4136"/>
    <w:rsid w:val="00DA7F71"/>
    <w:rsid w:val="00DB5005"/>
    <w:rsid w:val="00DC2176"/>
    <w:rsid w:val="00DD1B40"/>
    <w:rsid w:val="00DD3264"/>
    <w:rsid w:val="00DD3C6B"/>
    <w:rsid w:val="00DE23A6"/>
    <w:rsid w:val="00DF1FFD"/>
    <w:rsid w:val="00DF7574"/>
    <w:rsid w:val="00E036E7"/>
    <w:rsid w:val="00E146A8"/>
    <w:rsid w:val="00E240F3"/>
    <w:rsid w:val="00E40344"/>
    <w:rsid w:val="00E47CE6"/>
    <w:rsid w:val="00E509DD"/>
    <w:rsid w:val="00E6695F"/>
    <w:rsid w:val="00E7108D"/>
    <w:rsid w:val="00E72ED1"/>
    <w:rsid w:val="00E74CBE"/>
    <w:rsid w:val="00E82125"/>
    <w:rsid w:val="00E821E8"/>
    <w:rsid w:val="00E839C5"/>
    <w:rsid w:val="00E840B2"/>
    <w:rsid w:val="00EA48EB"/>
    <w:rsid w:val="00EA660F"/>
    <w:rsid w:val="00EB3DBF"/>
    <w:rsid w:val="00EC1494"/>
    <w:rsid w:val="00EC3D2A"/>
    <w:rsid w:val="00EC7EBB"/>
    <w:rsid w:val="00EE317D"/>
    <w:rsid w:val="00EE7438"/>
    <w:rsid w:val="00F0427B"/>
    <w:rsid w:val="00F33C32"/>
    <w:rsid w:val="00F3620B"/>
    <w:rsid w:val="00F43130"/>
    <w:rsid w:val="00F453A1"/>
    <w:rsid w:val="00F47DDA"/>
    <w:rsid w:val="00F53E49"/>
    <w:rsid w:val="00F62B1D"/>
    <w:rsid w:val="00F62B84"/>
    <w:rsid w:val="00F679E4"/>
    <w:rsid w:val="00F76331"/>
    <w:rsid w:val="00F77D97"/>
    <w:rsid w:val="00F9089C"/>
    <w:rsid w:val="00F94F61"/>
    <w:rsid w:val="00F956CE"/>
    <w:rsid w:val="00FA6D72"/>
    <w:rsid w:val="00FB0C16"/>
    <w:rsid w:val="00FB39C5"/>
    <w:rsid w:val="00FC067C"/>
    <w:rsid w:val="00FC3D73"/>
    <w:rsid w:val="00FC4299"/>
    <w:rsid w:val="00FC7B36"/>
    <w:rsid w:val="00FD08C3"/>
    <w:rsid w:val="00FD53F9"/>
    <w:rsid w:val="00FE1178"/>
    <w:rsid w:val="00FE32D9"/>
    <w:rsid w:val="00FE3A20"/>
    <w:rsid w:val="00FE56D2"/>
    <w:rsid w:val="00FF5D60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201EF2"/>
  <w15:docId w15:val="{50B0EBAD-5047-4752-8C14-39A3B2316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11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56F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56F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6F12"/>
  </w:style>
  <w:style w:type="paragraph" w:styleId="StandardWeb">
    <w:name w:val="Normal (Web)"/>
    <w:basedOn w:val="Standard"/>
    <w:rsid w:val="00556F12"/>
    <w:pPr>
      <w:spacing w:before="100" w:beforeAutospacing="1" w:after="11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67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67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C9348B"/>
  </w:style>
  <w:style w:type="table" w:styleId="Tabellenraster">
    <w:name w:val="Table Grid"/>
    <w:basedOn w:val="NormaleTabelle"/>
    <w:uiPriority w:val="59"/>
    <w:rsid w:val="0056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AA2DC6"/>
    <w:pPr>
      <w:suppressAutoHyphens/>
      <w:spacing w:after="200" w:line="27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noblesse\document\Angebot-THERMOSECUR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Angebot-THERMOSECUR.dot</Template>
  <TotalTime>0</TotalTime>
  <Pages>1</Pages>
  <Words>112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</dc:creator>
  <cp:lastModifiedBy>Mirjam Bachmann</cp:lastModifiedBy>
  <cp:revision>7</cp:revision>
  <dcterms:created xsi:type="dcterms:W3CDTF">2014-01-29T10:13:00Z</dcterms:created>
  <dcterms:modified xsi:type="dcterms:W3CDTF">2024-06-24T10:48:00Z</dcterms:modified>
</cp:coreProperties>
</file>